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FFA" w:rsidRDefault="007D0FFA" w:rsidP="00BF3E90">
      <w:pPr>
        <w:tabs>
          <w:tab w:val="left" w:pos="1340"/>
        </w:tabs>
        <w:jc w:val="center"/>
      </w:pPr>
      <w:r w:rsidRPr="00847311">
        <w:rPr>
          <w:rFonts w:ascii="Times New Roman" w:hAnsi="Times New Roman"/>
          <w:sz w:val="20"/>
          <w:szCs w:val="2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8622485" r:id="rId5"/>
        </w:object>
      </w:r>
    </w:p>
    <w:p w:rsidR="007D0FFA" w:rsidRDefault="007D0FFA" w:rsidP="00BF3E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D0FFA" w:rsidRDefault="007D0FFA" w:rsidP="00BF3E9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D0FFA" w:rsidRDefault="007D0FFA" w:rsidP="00BF3E9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D0FFA" w:rsidRDefault="007D0FFA" w:rsidP="00BF3E90">
      <w:pPr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 2025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м. Кіцмань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21/1</w:t>
      </w:r>
    </w:p>
    <w:p w:rsidR="007D0FFA" w:rsidRPr="00BF3E90" w:rsidRDefault="007D0FFA" w:rsidP="00BF3E90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7D0FFA" w:rsidRDefault="007D0FFA" w:rsidP="00BF3E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D0FFA" w:rsidRPr="00BF3E90" w:rsidRDefault="007D0FFA" w:rsidP="00BF3E9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7D0FFA" w:rsidRPr="00BF3E90" w:rsidRDefault="007D0FFA" w:rsidP="00BF3E90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7D0FFA" w:rsidRPr="00BF3E90" w:rsidRDefault="007D0FFA" w:rsidP="006C5020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BF3E90">
        <w:rPr>
          <w:rFonts w:ascii="Times New Roman" w:hAnsi="Times New Roman"/>
          <w:b/>
          <w:szCs w:val="24"/>
        </w:rPr>
        <w:t>В И Р І Ш И В:</w:t>
      </w:r>
    </w:p>
    <w:p w:rsidR="007D0FFA" w:rsidRPr="00BF3E90" w:rsidRDefault="007D0FFA" w:rsidP="00BF3E90">
      <w:pPr>
        <w:pStyle w:val="1"/>
        <w:jc w:val="both"/>
        <w:rPr>
          <w:rFonts w:ascii="Times New Roman" w:hAnsi="Times New Roman"/>
          <w:b/>
          <w:szCs w:val="24"/>
        </w:rPr>
      </w:pPr>
    </w:p>
    <w:p w:rsidR="007D0FFA" w:rsidRPr="00BF3E90" w:rsidRDefault="007D0FFA" w:rsidP="00BF3E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BF3E90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7D0FFA" w:rsidRPr="00BF3E90" w:rsidRDefault="007D0FFA" w:rsidP="00BF3E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D0FFA" w:rsidRPr="00BF3E90" w:rsidRDefault="007D0FFA" w:rsidP="00BF3E9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sz w:val="24"/>
          <w:szCs w:val="24"/>
          <w:lang w:val="uk-UA"/>
        </w:rPr>
        <w:t>2</w:t>
      </w:r>
      <w:r w:rsidRPr="00BF3E90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BF3E90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BF3E90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BF3E90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D0FFA" w:rsidRPr="00BF3E90" w:rsidRDefault="007D0FFA" w:rsidP="00BF3E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D0FFA" w:rsidRPr="00BF3E90" w:rsidRDefault="007D0FFA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D0FFA" w:rsidRPr="00BF3E90" w:rsidRDefault="007D0FFA" w:rsidP="00BF3E9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D0FFA" w:rsidRPr="00BF3E90" w:rsidRDefault="007D0FFA" w:rsidP="00BF3E90">
      <w:pPr>
        <w:pStyle w:val="3"/>
        <w:rPr>
          <w:rFonts w:ascii="Times New Roman" w:hAnsi="Times New Roman"/>
          <w:b/>
          <w:szCs w:val="24"/>
        </w:rPr>
      </w:pPr>
      <w:r w:rsidRPr="00BF3E90">
        <w:rPr>
          <w:rFonts w:ascii="Times New Roman" w:hAnsi="Times New Roman"/>
          <w:b/>
          <w:szCs w:val="24"/>
          <w:lang w:val="ru-RU"/>
        </w:rPr>
        <w:t xml:space="preserve">Секретар міської ради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BF3E90">
        <w:rPr>
          <w:rFonts w:ascii="Times New Roman" w:hAnsi="Times New Roman"/>
          <w:b/>
          <w:szCs w:val="24"/>
          <w:lang w:val="ru-RU"/>
        </w:rPr>
        <w:t xml:space="preserve">   Інна ВЕДЕНІВСЬКА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Додаток 1</w:t>
      </w:r>
    </w:p>
    <w:p w:rsidR="007D0FFA" w:rsidRPr="00BF3E90" w:rsidRDefault="007D0FFA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до рішення виконавчого комітету</w:t>
      </w:r>
    </w:p>
    <w:p w:rsidR="007D0FFA" w:rsidRPr="00BF3E90" w:rsidRDefault="007D0FFA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>Кіцманської міської ради</w:t>
      </w:r>
    </w:p>
    <w:p w:rsidR="007D0FFA" w:rsidRDefault="007D0FFA" w:rsidP="00BF3E90">
      <w:pPr>
        <w:pStyle w:val="NoSpacing"/>
        <w:ind w:left="5670"/>
        <w:rPr>
          <w:sz w:val="24"/>
          <w:szCs w:val="24"/>
          <w:lang w:val="uk-UA"/>
        </w:rPr>
      </w:pPr>
      <w:r w:rsidRPr="00BF3E90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15.01.2025 р. № 21/1</w:t>
      </w:r>
    </w:p>
    <w:p w:rsidR="007D0FFA" w:rsidRPr="00BF3E90" w:rsidRDefault="007D0FFA" w:rsidP="00BF3E90">
      <w:pPr>
        <w:pStyle w:val="NoSpacing"/>
        <w:ind w:left="5670"/>
        <w:rPr>
          <w:sz w:val="24"/>
          <w:szCs w:val="24"/>
          <w:lang w:val="uk-UA"/>
        </w:rPr>
      </w:pPr>
    </w:p>
    <w:p w:rsidR="007D0FFA" w:rsidRPr="00BF3E90" w:rsidRDefault="007D0FFA" w:rsidP="00BF3E90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7D0FFA" w:rsidRPr="00BF3E90" w:rsidRDefault="007D0FFA" w:rsidP="00BF3E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7D0FFA" w:rsidRPr="00BF3E90" w:rsidRDefault="007D0FFA" w:rsidP="00BF3E9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7D0FFA" w:rsidRPr="003F0F2D" w:rsidTr="00BF3E90">
        <w:trPr>
          <w:trHeight w:val="557"/>
        </w:trPr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ВЕДЕНІВСЬКА </w:t>
            </w:r>
          </w:p>
          <w:p w:rsidR="007D0FFA" w:rsidRPr="003F0F2D" w:rsidRDefault="007D0FFA" w:rsidP="00BF3E90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Інна Іванівна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секретар міської ради</w:t>
            </w:r>
            <w:r w:rsidRPr="003F0F2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7D0FFA" w:rsidRPr="003F0F2D" w:rsidTr="00BF3E90">
        <w:trPr>
          <w:trHeight w:val="707"/>
        </w:trPr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7D0FFA" w:rsidRPr="003F0F2D" w:rsidRDefault="007D0FFA" w:rsidP="00BF3E90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7D0FFA" w:rsidRPr="003F0F2D" w:rsidTr="00BF3E90">
        <w:trPr>
          <w:trHeight w:val="564"/>
        </w:trPr>
        <w:tc>
          <w:tcPr>
            <w:tcW w:w="2661" w:type="dxa"/>
          </w:tcPr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7D0FFA" w:rsidRPr="003F0F2D" w:rsidTr="00BF3E90">
        <w:trPr>
          <w:trHeight w:val="425"/>
        </w:trPr>
        <w:tc>
          <w:tcPr>
            <w:tcW w:w="9750" w:type="dxa"/>
            <w:gridSpan w:val="3"/>
            <w:vAlign w:val="center"/>
          </w:tcPr>
          <w:p w:rsidR="007D0FFA" w:rsidRPr="003F0F2D" w:rsidRDefault="007D0FFA" w:rsidP="00BF3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7D0FFA" w:rsidRPr="003F0F2D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7D0FFA" w:rsidRPr="003F0F2D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7D0FFA" w:rsidRPr="003F0F2D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7D0FFA" w:rsidRPr="003F0F2D" w:rsidRDefault="007D0FFA" w:rsidP="00BF3E90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7D0FFA" w:rsidRPr="003F0F2D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7D0FFA" w:rsidRPr="003F0F2D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3F0F2D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7D0FFA" w:rsidRPr="006C5020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7D0FFA" w:rsidRPr="006C5020" w:rsidTr="00BF3E90"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7D0FFA" w:rsidRPr="006C5020" w:rsidTr="00BF3E90">
        <w:trPr>
          <w:trHeight w:val="1631"/>
        </w:trPr>
        <w:tc>
          <w:tcPr>
            <w:tcW w:w="2661" w:type="dxa"/>
          </w:tcPr>
          <w:p w:rsidR="007D0FFA" w:rsidRPr="00BF3E90" w:rsidRDefault="007D0FFA" w:rsidP="00BF3E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7D0FFA" w:rsidRPr="003F0F2D" w:rsidRDefault="007D0FFA" w:rsidP="00BF3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D0FFA" w:rsidRPr="003F0F2D" w:rsidRDefault="007D0FFA" w:rsidP="00BF3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F0F2D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7D0FFA" w:rsidRPr="00BF3E90" w:rsidRDefault="007D0FFA" w:rsidP="00BF3E9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BF3E90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7D0FFA" w:rsidRPr="00BF3E90" w:rsidRDefault="007D0FFA" w:rsidP="00BF3E9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D0FFA" w:rsidRPr="00BF3E90" w:rsidRDefault="007D0FFA" w:rsidP="00BF3E9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7D0FFA" w:rsidRPr="00BF3E90" w:rsidSect="006C5020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E90"/>
    <w:rsid w:val="002B3FB2"/>
    <w:rsid w:val="0030533C"/>
    <w:rsid w:val="003F0F2D"/>
    <w:rsid w:val="00451A5A"/>
    <w:rsid w:val="00692489"/>
    <w:rsid w:val="006C5020"/>
    <w:rsid w:val="006D51B9"/>
    <w:rsid w:val="00727733"/>
    <w:rsid w:val="007D0FFA"/>
    <w:rsid w:val="00847311"/>
    <w:rsid w:val="0085580B"/>
    <w:rsid w:val="00AD4AA1"/>
    <w:rsid w:val="00AE15D6"/>
    <w:rsid w:val="00BF3E90"/>
    <w:rsid w:val="00CB59C5"/>
    <w:rsid w:val="00CE5FCD"/>
    <w:rsid w:val="00D02CB1"/>
    <w:rsid w:val="00D210CA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1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F3E90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BF3E90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BF3E90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F3E90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BF3E90"/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BF3E9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F3E90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BF3E90"/>
  </w:style>
  <w:style w:type="paragraph" w:customStyle="1" w:styleId="14">
    <w:name w:val="Заголовок 14"/>
    <w:basedOn w:val="Normal"/>
    <w:next w:val="Normal"/>
    <w:uiPriority w:val="99"/>
    <w:rsid w:val="00BF3E9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BF3E9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39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531</Words>
  <Characters>3028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2025-01-17T10:35:00Z</cp:lastPrinted>
  <dcterms:created xsi:type="dcterms:W3CDTF">2025-01-13T15:39:00Z</dcterms:created>
  <dcterms:modified xsi:type="dcterms:W3CDTF">2025-01-17T10:35:00Z</dcterms:modified>
</cp:coreProperties>
</file>