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0C7" w:rsidRPr="00D374DF" w:rsidRDefault="00A570C7" w:rsidP="00986E11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DE2AB2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98618786" r:id="rId5"/>
        </w:object>
      </w:r>
    </w:p>
    <w:p w:rsidR="00A570C7" w:rsidRPr="00D374DF" w:rsidRDefault="00A570C7" w:rsidP="00986E11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</w:p>
    <w:p w:rsidR="00A570C7" w:rsidRDefault="00A570C7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A570C7" w:rsidRDefault="00A570C7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A570C7" w:rsidRDefault="00A570C7" w:rsidP="00986E1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A570C7" w:rsidRDefault="00A570C7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A570C7" w:rsidRDefault="00A570C7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A570C7" w:rsidRDefault="00A570C7" w:rsidP="00986E1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A570C7" w:rsidRDefault="00A570C7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570C7" w:rsidRDefault="00A570C7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A570C7" w:rsidRDefault="00A570C7" w:rsidP="00986E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570C7" w:rsidRDefault="00A570C7" w:rsidP="00986E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15 січня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>
        <w:rPr>
          <w:rFonts w:ascii="Times New Roman" w:hAnsi="Times New Roman"/>
          <w:sz w:val="24"/>
          <w:szCs w:val="24"/>
        </w:rPr>
        <w:t>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16/1</w:t>
      </w:r>
    </w:p>
    <w:p w:rsidR="00A570C7" w:rsidRDefault="00A570C7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:rsidR="00A570C7" w:rsidRDefault="00A570C7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Про</w:t>
      </w:r>
      <w:r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>утворення</w:t>
      </w:r>
      <w:r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A570C7" w:rsidRDefault="00A570C7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A570C7" w:rsidRDefault="00A570C7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>
        <w:rPr>
          <w:rFonts w:ascii="Times New Roman" w:hAnsi="Times New Roman" w:cs="Times New Roman"/>
          <w:b/>
          <w:iCs/>
        </w:rPr>
        <w:t>захисту</w:t>
      </w:r>
      <w:r>
        <w:rPr>
          <w:rFonts w:ascii="Times New Roman" w:hAnsi="Times New Roman" w:cs="Times New Roman"/>
          <w:b/>
          <w:iCs/>
          <w:spacing w:val="-57"/>
        </w:rPr>
        <w:t xml:space="preserve">               </w:t>
      </w:r>
      <w:r>
        <w:rPr>
          <w:rFonts w:ascii="Times New Roman" w:hAnsi="Times New Roman" w:cs="Times New Roman"/>
          <w:b/>
          <w:iCs/>
        </w:rPr>
        <w:t>дітей,</w:t>
      </w:r>
      <w:r>
        <w:rPr>
          <w:rFonts w:ascii="Times New Roman" w:hAnsi="Times New Roman" w:cs="Times New Roman"/>
          <w:b/>
          <w:iCs/>
          <w:spacing w:val="-1"/>
        </w:rPr>
        <w:t xml:space="preserve"> </w:t>
      </w:r>
      <w:r>
        <w:rPr>
          <w:rFonts w:ascii="Times New Roman" w:hAnsi="Times New Roman" w:cs="Times New Roman"/>
          <w:b/>
          <w:iCs/>
        </w:rPr>
        <w:t>які</w:t>
      </w:r>
      <w:r>
        <w:rPr>
          <w:rFonts w:ascii="Times New Roman" w:hAnsi="Times New Roman" w:cs="Times New Roman"/>
          <w:b/>
          <w:iCs/>
          <w:spacing w:val="-2"/>
        </w:rPr>
        <w:t xml:space="preserve"> </w:t>
      </w:r>
      <w:r>
        <w:rPr>
          <w:rFonts w:ascii="Times New Roman" w:hAnsi="Times New Roman" w:cs="Times New Roman"/>
          <w:b/>
          <w:iCs/>
        </w:rPr>
        <w:t>перебувають у</w:t>
      </w:r>
      <w:r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A570C7" w:rsidRDefault="00A570C7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складних</w:t>
      </w:r>
      <w:r>
        <w:rPr>
          <w:rFonts w:ascii="Times New Roman" w:hAnsi="Times New Roman" w:cs="Times New Roman"/>
          <w:b/>
          <w:iCs/>
          <w:spacing w:val="3"/>
        </w:rPr>
        <w:t xml:space="preserve"> </w:t>
      </w:r>
      <w:r>
        <w:rPr>
          <w:rFonts w:ascii="Times New Roman" w:hAnsi="Times New Roman" w:cs="Times New Roman"/>
          <w:b/>
          <w:iCs/>
        </w:rPr>
        <w:t>життєвих</w:t>
      </w:r>
      <w:r>
        <w:rPr>
          <w:rFonts w:ascii="Times New Roman" w:hAnsi="Times New Roman" w:cs="Times New Roman"/>
          <w:b/>
          <w:iCs/>
          <w:spacing w:val="-1"/>
        </w:rPr>
        <w:t xml:space="preserve"> </w:t>
      </w:r>
      <w:r>
        <w:rPr>
          <w:rFonts w:ascii="Times New Roman" w:hAnsi="Times New Roman" w:cs="Times New Roman"/>
          <w:b/>
          <w:iCs/>
        </w:rPr>
        <w:t>обставинах</w:t>
      </w:r>
    </w:p>
    <w:p w:rsidR="00A570C7" w:rsidRDefault="00A570C7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A570C7" w:rsidRDefault="00A570C7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A570C7" w:rsidRDefault="00A570C7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A570C7" w:rsidRDefault="00A570C7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A570C7" w:rsidRDefault="00A570C7" w:rsidP="00986E11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>
        <w:rPr>
          <w:rFonts w:ascii="Times New Roman" w:hAnsi="Times New Roman"/>
          <w:sz w:val="24"/>
          <w:szCs w:val="24"/>
          <w:lang w:val="uk-UA" w:eastAsia="ru-RU"/>
        </w:rPr>
        <w:t>52, 73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комітет  міської ради </w:t>
      </w:r>
    </w:p>
    <w:p w:rsidR="00A570C7" w:rsidRDefault="00A570C7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A570C7" w:rsidRDefault="00A570C7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A570C7" w:rsidRDefault="00A570C7" w:rsidP="00986E11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570C7" w:rsidRDefault="00A570C7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A570C7" w:rsidRDefault="00A570C7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570C7" w:rsidRDefault="00A570C7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A570C7" w:rsidRDefault="00A570C7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570C7" w:rsidRDefault="00A570C7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A570C7" w:rsidRDefault="00A570C7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A570C7" w:rsidRDefault="00A570C7" w:rsidP="00986E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A570C7" w:rsidRDefault="00A570C7" w:rsidP="00986E11">
      <w:pPr>
        <w:pStyle w:val="1"/>
        <w:tabs>
          <w:tab w:val="left" w:pos="708"/>
        </w:tabs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A570C7" w:rsidRDefault="00A570C7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A570C7" w:rsidRDefault="00A570C7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A570C7" w:rsidRDefault="00A570C7" w:rsidP="00AE09FC">
      <w:pPr>
        <w:jc w:val="center"/>
        <w:rPr>
          <w:rFonts w:ascii="Times New Roman" w:hAnsi="Times New Roman"/>
          <w:b/>
          <w:bCs/>
          <w:sz w:val="24"/>
          <w:szCs w:val="24"/>
          <w:lang w:eastAsia="uk-UA"/>
        </w:rPr>
      </w:pPr>
      <w:r>
        <w:rPr>
          <w:rFonts w:ascii="Times New Roman" w:hAnsi="Times New Roman"/>
          <w:b/>
          <w:bCs/>
          <w:sz w:val="24"/>
          <w:szCs w:val="24"/>
          <w:lang w:eastAsia="uk-UA"/>
        </w:rPr>
        <w:t xml:space="preserve">Секретар міської ради                                                                              Інна ВЕДЕНІВСЬКА                         </w:t>
      </w:r>
    </w:p>
    <w:p w:rsidR="00A570C7" w:rsidRPr="00AE09FC" w:rsidRDefault="00A570C7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  <w:lang w:val="ru-RU"/>
        </w:rPr>
      </w:pPr>
    </w:p>
    <w:p w:rsidR="00A570C7" w:rsidRDefault="00A570C7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A570C7" w:rsidRDefault="00A570C7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A570C7" w:rsidRDefault="00A570C7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A570C7" w:rsidRDefault="00A570C7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A570C7" w:rsidRDefault="00A570C7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A570C7" w:rsidRDefault="00A570C7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A570C7" w:rsidRDefault="00A570C7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 15.01.2025 р. № 16/1</w:t>
      </w:r>
    </w:p>
    <w:p w:rsidR="00A570C7" w:rsidRDefault="00A570C7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A570C7" w:rsidRDefault="00A570C7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A570C7" w:rsidRDefault="00A570C7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A570C7" w:rsidRDefault="00A570C7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A570C7" w:rsidRDefault="00A570C7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 xml:space="preserve">Для організації соціального захисту неповнолітньої </w:t>
      </w:r>
      <w:r>
        <w:rPr>
          <w:rFonts w:ascii="Times New Roman" w:hAnsi="Times New Roman"/>
          <w:b/>
          <w:sz w:val="24"/>
          <w:szCs w:val="24"/>
          <w:lang w:val="uk-UA"/>
        </w:rPr>
        <w:t>Попович Ангеліни Михайлівни</w:t>
      </w:r>
      <w:r>
        <w:rPr>
          <w:rFonts w:ascii="Times New Roman" w:hAnsi="Times New Roman"/>
          <w:sz w:val="24"/>
          <w:szCs w:val="24"/>
          <w:lang w:val="uk-UA" w:eastAsia="uk-UA"/>
        </w:rPr>
        <w:t>, 10 травня 2010 року народження, мешканки с. Давидівці</w:t>
      </w:r>
      <w:r>
        <w:rPr>
          <w:rFonts w:ascii="Times New Roman" w:hAnsi="Times New Roman"/>
          <w:sz w:val="24"/>
          <w:szCs w:val="24"/>
          <w:lang w:val="uk-UA"/>
        </w:rPr>
        <w:t>, вул. Зелена, 23: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  <w:bookmarkStart w:id="2" w:name="_GoBack"/>
      <w:bookmarkEnd w:id="2"/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>- сімейний лікар Кіцманської АЗПСМ;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86E11">
        <w:rPr>
          <w:rFonts w:ascii="Times New Roman" w:hAnsi="Times New Roman"/>
          <w:b/>
          <w:sz w:val="24"/>
          <w:szCs w:val="24"/>
          <w:lang w:val="uk-UA"/>
        </w:rPr>
        <w:t>Сергій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–директор Давидівської гімназії Кіцманської міської ради;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Михайло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86E11">
        <w:rPr>
          <w:rFonts w:ascii="Times New Roman" w:hAnsi="Times New Roman"/>
          <w:b/>
          <w:sz w:val="24"/>
          <w:szCs w:val="24"/>
          <w:lang w:val="uk-UA"/>
        </w:rPr>
        <w:t>ПРУНЧАК</w:t>
      </w:r>
      <w:r>
        <w:rPr>
          <w:rFonts w:ascii="Times New Roman" w:hAnsi="Times New Roman"/>
          <w:sz w:val="24"/>
          <w:szCs w:val="24"/>
          <w:lang w:val="uk-UA"/>
        </w:rPr>
        <w:t>– староста Давидівського старостинського округу.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Різіної Софії Денисівни</w:t>
      </w:r>
      <w:r>
        <w:rPr>
          <w:rFonts w:ascii="Times New Roman" w:hAnsi="Times New Roman"/>
          <w:sz w:val="24"/>
          <w:szCs w:val="24"/>
          <w:lang w:val="uk-UA" w:eastAsia="uk-UA"/>
        </w:rPr>
        <w:t>, 06 січня 2014 року народження, мешканки м. Кіцмань</w:t>
      </w:r>
      <w:r>
        <w:rPr>
          <w:rFonts w:ascii="Times New Roman" w:hAnsi="Times New Roman"/>
          <w:sz w:val="24"/>
          <w:szCs w:val="24"/>
          <w:lang w:val="uk-UA"/>
        </w:rPr>
        <w:t>, вул. Миколайчука, 12: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>- сімейний лікар Кіцманської АЗПСМ;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Оксана МАРУСЯК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ОЗО Кіцманський ліцей;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3.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малолітнього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Різіна Дениса Денисовича</w:t>
      </w:r>
      <w:r>
        <w:rPr>
          <w:rFonts w:ascii="Times New Roman" w:hAnsi="Times New Roman"/>
          <w:sz w:val="24"/>
          <w:szCs w:val="24"/>
          <w:lang w:val="uk-UA" w:eastAsia="uk-UA"/>
        </w:rPr>
        <w:t>, 15 жовтня 2015 року народження, мешканця м. Кіцмань</w:t>
      </w:r>
      <w:r>
        <w:rPr>
          <w:rFonts w:ascii="Times New Roman" w:hAnsi="Times New Roman"/>
          <w:sz w:val="24"/>
          <w:szCs w:val="24"/>
          <w:lang w:val="uk-UA"/>
        </w:rPr>
        <w:t>, вул. Миколайчука, 12: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>- сімейний лікар Кіцманської АЗПСМ;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Оксана МАРУСЯК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ОЗО Кіцманський ліцей;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4.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малолітнього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Різіна Данила Денисовича</w:t>
      </w:r>
      <w:r>
        <w:rPr>
          <w:rFonts w:ascii="Times New Roman" w:hAnsi="Times New Roman"/>
          <w:sz w:val="24"/>
          <w:szCs w:val="24"/>
          <w:lang w:val="uk-UA" w:eastAsia="uk-UA"/>
        </w:rPr>
        <w:t>, 01 січня 2017 року народження, мешканця м. Кіцмань</w:t>
      </w:r>
      <w:r>
        <w:rPr>
          <w:rFonts w:ascii="Times New Roman" w:hAnsi="Times New Roman"/>
          <w:sz w:val="24"/>
          <w:szCs w:val="24"/>
          <w:lang w:val="uk-UA"/>
        </w:rPr>
        <w:t>, вул. Миколайчука, 12: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>- сімейний лікар Кіцманської АЗПСМ;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Оксана МАРУСЯК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ОЗО Кіцманський ліцей;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5.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малолітнього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Різіна Владислава Денисовича</w:t>
      </w:r>
      <w:r>
        <w:rPr>
          <w:rFonts w:ascii="Times New Roman" w:hAnsi="Times New Roman"/>
          <w:sz w:val="24"/>
          <w:szCs w:val="24"/>
          <w:lang w:val="uk-UA" w:eastAsia="uk-UA"/>
        </w:rPr>
        <w:t>, 22 лютого 2019 року народження, мешканця м. Кіцмань</w:t>
      </w:r>
      <w:r>
        <w:rPr>
          <w:rFonts w:ascii="Times New Roman" w:hAnsi="Times New Roman"/>
          <w:sz w:val="24"/>
          <w:szCs w:val="24"/>
          <w:lang w:val="uk-UA"/>
        </w:rPr>
        <w:t>, вул. Миколайчука, 12: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>- сімейний лікар Кіцманської АЗПСМ;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Руслана КОСТЮК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ОЗО Кіцманський ліцей №1;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6.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Різіної Вікторії Денисівни</w:t>
      </w:r>
      <w:r>
        <w:rPr>
          <w:rFonts w:ascii="Times New Roman" w:hAnsi="Times New Roman"/>
          <w:sz w:val="24"/>
          <w:szCs w:val="24"/>
          <w:lang w:val="uk-UA" w:eastAsia="uk-UA"/>
        </w:rPr>
        <w:t>, 19 січня 2021 року народження, мешканки м. Кіцмань</w:t>
      </w:r>
      <w:r>
        <w:rPr>
          <w:rFonts w:ascii="Times New Roman" w:hAnsi="Times New Roman"/>
          <w:sz w:val="24"/>
          <w:szCs w:val="24"/>
          <w:lang w:val="uk-UA"/>
        </w:rPr>
        <w:t>, вул. Миколайчука, 12: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>- сімейний лікар Кіцманської АЗПСМ;</w:t>
      </w:r>
    </w:p>
    <w:p w:rsidR="00A570C7" w:rsidRDefault="00A570C7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Руслана КОСТЮК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ОЗО Кіцманський ліцей №1.</w:t>
      </w: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570C7" w:rsidRDefault="00A570C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570C7" w:rsidRDefault="00A570C7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A570C7" w:rsidRDefault="00A570C7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A570C7" w:rsidRDefault="00A570C7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A570C7" w:rsidRDefault="00A570C7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A570C7" w:rsidRDefault="00A570C7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A570C7" w:rsidRDefault="00A570C7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A570C7" w:rsidRDefault="00A570C7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A570C7" w:rsidRDefault="00A570C7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A570C7" w:rsidSect="00AF233D">
      <w:pgSz w:w="11906" w:h="16838"/>
      <w:pgMar w:top="426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6E11"/>
    <w:rsid w:val="001117F5"/>
    <w:rsid w:val="00226137"/>
    <w:rsid w:val="00832CC7"/>
    <w:rsid w:val="00916A7D"/>
    <w:rsid w:val="009819B6"/>
    <w:rsid w:val="00986E11"/>
    <w:rsid w:val="009A6B7F"/>
    <w:rsid w:val="009C04A4"/>
    <w:rsid w:val="00A570C7"/>
    <w:rsid w:val="00AC650A"/>
    <w:rsid w:val="00AE09FC"/>
    <w:rsid w:val="00AF233D"/>
    <w:rsid w:val="00AF759A"/>
    <w:rsid w:val="00CF0057"/>
    <w:rsid w:val="00D36B0B"/>
    <w:rsid w:val="00D374DF"/>
    <w:rsid w:val="00DE2AB2"/>
    <w:rsid w:val="00EC3AF7"/>
    <w:rsid w:val="00EF2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B7F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86E1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86E1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rsid w:val="00986E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86E11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semiHidden/>
    <w:rsid w:val="00986E11"/>
    <w:pPr>
      <w:suppressAutoHyphens/>
      <w:spacing w:after="140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86E11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NoSpacing">
    <w:name w:val="No Spacing"/>
    <w:uiPriority w:val="99"/>
    <w:qFormat/>
    <w:rsid w:val="00986E11"/>
  </w:style>
  <w:style w:type="paragraph" w:customStyle="1" w:styleId="Normal2">
    <w:name w:val="Normal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986E11"/>
  </w:style>
  <w:style w:type="paragraph" w:customStyle="1" w:styleId="14">
    <w:name w:val="Заголовок 14"/>
    <w:basedOn w:val="Normal"/>
    <w:next w:val="Normal"/>
    <w:uiPriority w:val="99"/>
    <w:rsid w:val="00986E1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86E11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74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3</Pages>
  <Words>985</Words>
  <Characters>5616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пк</cp:lastModifiedBy>
  <cp:revision>6</cp:revision>
  <cp:lastPrinted>2025-01-17T09:33:00Z</cp:lastPrinted>
  <dcterms:created xsi:type="dcterms:W3CDTF">2025-01-02T08:50:00Z</dcterms:created>
  <dcterms:modified xsi:type="dcterms:W3CDTF">2025-01-17T09:33:00Z</dcterms:modified>
</cp:coreProperties>
</file>