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40C" w:rsidRPr="00A461C0" w:rsidRDefault="0091740C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aint.Picture" ShapeID="_x0000_i1025" DrawAspect="Content" ObjectID="_1798974872" r:id="rId8"/>
        </w:object>
      </w:r>
    </w:p>
    <w:p w:rsidR="0091740C" w:rsidRPr="00D927B7" w:rsidRDefault="0091740C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91740C" w:rsidRPr="00D927B7" w:rsidRDefault="0091740C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91740C" w:rsidRPr="00D927B7" w:rsidRDefault="0091740C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91740C" w:rsidRPr="00D927B7" w:rsidRDefault="0091740C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91740C" w:rsidRDefault="0091740C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91740C" w:rsidRDefault="0091740C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91740C" w:rsidRPr="00A461C0" w:rsidRDefault="0091740C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</w:t>
      </w: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91740C" w:rsidRPr="00A461C0" w:rsidRDefault="0091740C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91740C" w:rsidRDefault="0091740C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15 січня 2025      </w:t>
      </w:r>
      <w:r w:rsidRPr="00A461C0">
        <w:rPr>
          <w:rFonts w:ascii="Times New Roman" w:hAnsi="Times New Roman"/>
          <w:szCs w:val="24"/>
        </w:rPr>
        <w:t xml:space="preserve">                           </w:t>
      </w:r>
      <w:r>
        <w:rPr>
          <w:rFonts w:ascii="Times New Roman" w:hAnsi="Times New Roman"/>
          <w:szCs w:val="24"/>
        </w:rPr>
        <w:t xml:space="preserve">              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</w:t>
      </w:r>
      <w:r w:rsidRPr="0041620E">
        <w:rPr>
          <w:rFonts w:ascii="Times New Roman" w:hAnsi="Times New Roman"/>
          <w:szCs w:val="24"/>
          <w:lang w:val="ru-RU"/>
        </w:rPr>
        <w:t xml:space="preserve">    </w:t>
      </w:r>
      <w:r>
        <w:rPr>
          <w:rFonts w:ascii="Times New Roman" w:hAnsi="Times New Roman"/>
          <w:szCs w:val="24"/>
        </w:rPr>
        <w:t xml:space="preserve">                  </w:t>
      </w:r>
      <w:r w:rsidRPr="00895337">
        <w:rPr>
          <w:rFonts w:ascii="Times New Roman" w:hAnsi="Times New Roman"/>
          <w:b/>
          <w:szCs w:val="24"/>
        </w:rPr>
        <w:t>№ 3/1</w:t>
      </w:r>
    </w:p>
    <w:p w:rsidR="0091740C" w:rsidRPr="00A461C0" w:rsidRDefault="0091740C" w:rsidP="00EE1455">
      <w:pPr>
        <w:pStyle w:val="Normal2"/>
        <w:rPr>
          <w:rFonts w:ascii="Times New Roman" w:hAnsi="Times New Roman"/>
          <w:b/>
          <w:szCs w:val="24"/>
        </w:rPr>
      </w:pPr>
    </w:p>
    <w:p w:rsidR="0091740C" w:rsidRDefault="0091740C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91740C" w:rsidRDefault="0091740C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:rsidR="0091740C" w:rsidRDefault="0091740C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91740C" w:rsidRDefault="0091740C" w:rsidP="00AB4DBF">
      <w:pPr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>ст. 34 Закону України «Про місцеве самоврядування в Україні», листом Міністерства з питань реінтеграції тимчасово окупованих територій України від 23.10.2024 №22/4.2-8675-24 щодо продовження міжнародного фінансування проєкту «Прихисток» для реалізації Постанови Кабінету Міністрів України від 19.03.2022 №333 «Про затвердження Порядку компенсації витрат за тимчасове розміщення (перебування) внутрішньо переміщених осіб», розглянувши заяви 39</w:t>
      </w:r>
      <w:r w:rsidRPr="00A01968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4B35B5">
        <w:rPr>
          <w:rFonts w:ascii="Times New Roman" w:hAnsi="Times New Roman"/>
          <w:bCs/>
          <w:sz w:val="24"/>
          <w:szCs w:val="24"/>
          <w:lang w:val="uk-UA"/>
        </w:rPr>
        <w:t>власників жилих приміщень або їх представників про отримання компенсації витрат, що пов’яза</w:t>
      </w:r>
      <w:r>
        <w:rPr>
          <w:rFonts w:ascii="Times New Roman" w:hAnsi="Times New Roman"/>
          <w:bCs/>
          <w:sz w:val="24"/>
          <w:szCs w:val="24"/>
          <w:lang w:val="uk-UA"/>
        </w:rPr>
        <w:t>ні з безоплатним розміщенням внутрішньо переміщених осіб та відповідні документи,  виконавчий комітет міської ради</w:t>
      </w:r>
    </w:p>
    <w:p w:rsidR="0091740C" w:rsidRPr="00297282" w:rsidRDefault="0091740C" w:rsidP="00AB4DBF">
      <w:pPr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91740C" w:rsidRDefault="0091740C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91740C" w:rsidRPr="002B7CA5" w:rsidRDefault="0091740C" w:rsidP="00F61BAA">
      <w:pPr>
        <w:spacing w:after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 Затвердити перелік осіб, що розмістили внутрішньо переміщених осіб та подали заяви про отримання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компенсації </w:t>
      </w:r>
      <w:r>
        <w:rPr>
          <w:rFonts w:ascii="Times New Roman" w:hAnsi="Times New Roman"/>
          <w:sz w:val="24"/>
          <w:szCs w:val="24"/>
          <w:lang w:val="uk-UA"/>
        </w:rPr>
        <w:t xml:space="preserve">витрат </w:t>
      </w:r>
      <w:r w:rsidRPr="006A0B2D">
        <w:rPr>
          <w:rFonts w:ascii="Times New Roman" w:hAnsi="Times New Roman"/>
          <w:sz w:val="24"/>
          <w:szCs w:val="24"/>
          <w:lang w:val="uk-UA"/>
        </w:rPr>
        <w:t>за тимчасове розміщення внутрішньо переміщених осіб, які перемістилися у період воєнного стану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 на оплату житлово-комунальних послуг за</w:t>
      </w:r>
      <w:r w:rsidRPr="002E2873">
        <w:rPr>
          <w:rFonts w:ascii="Times New Roman" w:hAnsi="Times New Roman"/>
          <w:bCs/>
          <w:sz w:val="24"/>
          <w:szCs w:val="24"/>
          <w:lang w:val="uk-UA"/>
        </w:rPr>
        <w:t xml:space="preserve"> грудень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4B35B5">
        <w:rPr>
          <w:rFonts w:ascii="Times New Roman" w:hAnsi="Times New Roman"/>
          <w:sz w:val="24"/>
          <w:szCs w:val="24"/>
          <w:lang w:val="uk-UA"/>
        </w:rPr>
        <w:t xml:space="preserve">2024року в </w:t>
      </w:r>
      <w:r>
        <w:rPr>
          <w:rFonts w:ascii="Times New Roman" w:hAnsi="Times New Roman"/>
          <w:sz w:val="24"/>
          <w:szCs w:val="24"/>
          <w:lang w:val="uk-UA"/>
        </w:rPr>
        <w:t>сумі 55298,88 грн. (п’ятдесят п’ять тисяч двісті дев’яносто вісім гривень 88 коп.)</w:t>
      </w:r>
      <w:r w:rsidRPr="00A01968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(додаток 5 додається).</w:t>
      </w:r>
    </w:p>
    <w:p w:rsidR="0091740C" w:rsidRDefault="0091740C" w:rsidP="00F61BAA">
      <w:pPr>
        <w:pStyle w:val="ListParagraph"/>
        <w:spacing w:after="0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Подати перелік осіб, що розмістили внутрішньо переміщених осіб згідно з додатком 5 на отримання компенсації за тимчасове розміщення внутрішньо переміщених осіб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8D0475">
        <w:rPr>
          <w:rFonts w:ascii="Times New Roman" w:hAnsi="Times New Roman"/>
          <w:bCs/>
          <w:sz w:val="24"/>
          <w:szCs w:val="24"/>
          <w:lang w:val="uk-UA"/>
        </w:rPr>
        <w:t>15.01.2025року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:rsidR="0091740C" w:rsidRPr="0049467A" w:rsidRDefault="0091740C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начальника відділу з питань соціальної роботи Світлану ІВАНЦИН.</w:t>
      </w:r>
    </w:p>
    <w:p w:rsidR="0091740C" w:rsidRDefault="0091740C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1740C" w:rsidRPr="0041620E" w:rsidRDefault="0091740C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bookmarkStart w:id="0" w:name="_GoBack"/>
      <w:bookmarkEnd w:id="0"/>
    </w:p>
    <w:p w:rsidR="0091740C" w:rsidRPr="0041620E" w:rsidRDefault="0091740C" w:rsidP="0041620E">
      <w:pPr>
        <w:jc w:val="center"/>
        <w:rPr>
          <w:rFonts w:ascii="Times New Roman" w:hAnsi="Times New Roman"/>
          <w:b/>
          <w:bCs/>
          <w:sz w:val="24"/>
          <w:szCs w:val="24"/>
          <w:lang w:eastAsia="uk-UA"/>
        </w:rPr>
      </w:pPr>
      <w:r w:rsidRPr="0041620E">
        <w:rPr>
          <w:rFonts w:ascii="Times New Roman" w:hAnsi="Times New Roman"/>
          <w:b/>
          <w:bCs/>
          <w:sz w:val="24"/>
          <w:szCs w:val="24"/>
          <w:lang w:eastAsia="uk-UA"/>
        </w:rPr>
        <w:t xml:space="preserve">Секретар міської ради   </w:t>
      </w:r>
      <w:r>
        <w:rPr>
          <w:rFonts w:ascii="Times New Roman" w:hAnsi="Times New Roman"/>
          <w:b/>
          <w:bCs/>
          <w:sz w:val="24"/>
          <w:szCs w:val="24"/>
          <w:lang w:val="uk-UA" w:eastAsia="uk-UA"/>
        </w:rPr>
        <w:t xml:space="preserve">      </w:t>
      </w:r>
      <w:r w:rsidRPr="0041620E">
        <w:rPr>
          <w:rFonts w:ascii="Times New Roman" w:hAnsi="Times New Roman"/>
          <w:b/>
          <w:bCs/>
          <w:sz w:val="24"/>
          <w:szCs w:val="24"/>
          <w:lang w:eastAsia="uk-UA"/>
        </w:rPr>
        <w:t xml:space="preserve">                                                                  Інна ВЕДЕНІВСЬКА                         </w:t>
      </w:r>
    </w:p>
    <w:sectPr w:rsidR="0091740C" w:rsidRPr="0041620E" w:rsidSect="00895337">
      <w:pgSz w:w="11906" w:h="16838" w:code="9"/>
      <w:pgMar w:top="899" w:right="74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740C" w:rsidRDefault="0091740C" w:rsidP="00EE1455">
      <w:pPr>
        <w:spacing w:after="0" w:line="240" w:lineRule="auto"/>
      </w:pPr>
      <w:r>
        <w:separator/>
      </w:r>
    </w:p>
  </w:endnote>
  <w:endnote w:type="continuationSeparator" w:id="0">
    <w:p w:rsidR="0091740C" w:rsidRDefault="0091740C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740C" w:rsidRDefault="0091740C" w:rsidP="00EE1455">
      <w:pPr>
        <w:spacing w:after="0" w:line="240" w:lineRule="auto"/>
      </w:pPr>
      <w:r>
        <w:separator/>
      </w:r>
    </w:p>
  </w:footnote>
  <w:footnote w:type="continuationSeparator" w:id="0">
    <w:p w:rsidR="0091740C" w:rsidRDefault="0091740C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31966"/>
    <w:rsid w:val="0003437F"/>
    <w:rsid w:val="00042B21"/>
    <w:rsid w:val="00043152"/>
    <w:rsid w:val="00051F69"/>
    <w:rsid w:val="000541DF"/>
    <w:rsid w:val="00060337"/>
    <w:rsid w:val="000632C1"/>
    <w:rsid w:val="00064316"/>
    <w:rsid w:val="000721E5"/>
    <w:rsid w:val="0007783C"/>
    <w:rsid w:val="00080D4D"/>
    <w:rsid w:val="000B5805"/>
    <w:rsid w:val="000B62D8"/>
    <w:rsid w:val="000B62FE"/>
    <w:rsid w:val="000C2108"/>
    <w:rsid w:val="000C2D57"/>
    <w:rsid w:val="000E1A71"/>
    <w:rsid w:val="000E5091"/>
    <w:rsid w:val="000E63CB"/>
    <w:rsid w:val="000F5A95"/>
    <w:rsid w:val="00122250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96D86"/>
    <w:rsid w:val="00197C29"/>
    <w:rsid w:val="001A2ABE"/>
    <w:rsid w:val="001A7E99"/>
    <w:rsid w:val="001C06EC"/>
    <w:rsid w:val="001C15F9"/>
    <w:rsid w:val="001C73FB"/>
    <w:rsid w:val="001C7E27"/>
    <w:rsid w:val="001D0F18"/>
    <w:rsid w:val="001D595D"/>
    <w:rsid w:val="001E3D41"/>
    <w:rsid w:val="001F0B10"/>
    <w:rsid w:val="001F3725"/>
    <w:rsid w:val="00203C4A"/>
    <w:rsid w:val="002045C8"/>
    <w:rsid w:val="002060C5"/>
    <w:rsid w:val="00211C8E"/>
    <w:rsid w:val="002147DE"/>
    <w:rsid w:val="0023600D"/>
    <w:rsid w:val="00241E96"/>
    <w:rsid w:val="002576D7"/>
    <w:rsid w:val="00261A87"/>
    <w:rsid w:val="00267089"/>
    <w:rsid w:val="00277DD8"/>
    <w:rsid w:val="00277EB0"/>
    <w:rsid w:val="0028366E"/>
    <w:rsid w:val="00284622"/>
    <w:rsid w:val="00290C23"/>
    <w:rsid w:val="00297282"/>
    <w:rsid w:val="002B3791"/>
    <w:rsid w:val="002B7CA5"/>
    <w:rsid w:val="002C71F1"/>
    <w:rsid w:val="002C7B41"/>
    <w:rsid w:val="002D5D4C"/>
    <w:rsid w:val="002D70CD"/>
    <w:rsid w:val="002E2873"/>
    <w:rsid w:val="002E2D36"/>
    <w:rsid w:val="002E4626"/>
    <w:rsid w:val="002E469C"/>
    <w:rsid w:val="002E5250"/>
    <w:rsid w:val="002E671A"/>
    <w:rsid w:val="00303B1E"/>
    <w:rsid w:val="00307527"/>
    <w:rsid w:val="0031460F"/>
    <w:rsid w:val="00316404"/>
    <w:rsid w:val="0032457C"/>
    <w:rsid w:val="00337123"/>
    <w:rsid w:val="00352CAC"/>
    <w:rsid w:val="00360BB1"/>
    <w:rsid w:val="0037505B"/>
    <w:rsid w:val="0037758D"/>
    <w:rsid w:val="00385665"/>
    <w:rsid w:val="003E14DD"/>
    <w:rsid w:val="003E3FED"/>
    <w:rsid w:val="00402FD9"/>
    <w:rsid w:val="0040554E"/>
    <w:rsid w:val="0041052A"/>
    <w:rsid w:val="00415DBC"/>
    <w:rsid w:val="0041620E"/>
    <w:rsid w:val="004217E1"/>
    <w:rsid w:val="00433984"/>
    <w:rsid w:val="004344F7"/>
    <w:rsid w:val="0043563E"/>
    <w:rsid w:val="004474E2"/>
    <w:rsid w:val="00447CED"/>
    <w:rsid w:val="00460077"/>
    <w:rsid w:val="0048639B"/>
    <w:rsid w:val="0049467A"/>
    <w:rsid w:val="00497BFC"/>
    <w:rsid w:val="004A28F2"/>
    <w:rsid w:val="004B35B5"/>
    <w:rsid w:val="004B527B"/>
    <w:rsid w:val="004C2D83"/>
    <w:rsid w:val="004C41CD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2710F"/>
    <w:rsid w:val="00532FC0"/>
    <w:rsid w:val="00535224"/>
    <w:rsid w:val="00544212"/>
    <w:rsid w:val="0054571C"/>
    <w:rsid w:val="005553BC"/>
    <w:rsid w:val="0056080C"/>
    <w:rsid w:val="00565E3F"/>
    <w:rsid w:val="005740E8"/>
    <w:rsid w:val="005871DB"/>
    <w:rsid w:val="005A1F43"/>
    <w:rsid w:val="005A2F4B"/>
    <w:rsid w:val="005A5F3D"/>
    <w:rsid w:val="005B2782"/>
    <w:rsid w:val="005B29C8"/>
    <w:rsid w:val="005E0C88"/>
    <w:rsid w:val="005E6D17"/>
    <w:rsid w:val="005E7FAC"/>
    <w:rsid w:val="005F0D66"/>
    <w:rsid w:val="00617B34"/>
    <w:rsid w:val="00620297"/>
    <w:rsid w:val="00621196"/>
    <w:rsid w:val="00622D10"/>
    <w:rsid w:val="00632CA1"/>
    <w:rsid w:val="00646CEF"/>
    <w:rsid w:val="0065035B"/>
    <w:rsid w:val="00656B8E"/>
    <w:rsid w:val="0065707F"/>
    <w:rsid w:val="00670F1B"/>
    <w:rsid w:val="006711AF"/>
    <w:rsid w:val="006735AA"/>
    <w:rsid w:val="006837C5"/>
    <w:rsid w:val="006943A3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701739"/>
    <w:rsid w:val="00710520"/>
    <w:rsid w:val="007115E4"/>
    <w:rsid w:val="00716119"/>
    <w:rsid w:val="00721B83"/>
    <w:rsid w:val="00731064"/>
    <w:rsid w:val="00734945"/>
    <w:rsid w:val="00755C9E"/>
    <w:rsid w:val="00770F95"/>
    <w:rsid w:val="007714A7"/>
    <w:rsid w:val="00784638"/>
    <w:rsid w:val="00784D6A"/>
    <w:rsid w:val="00791E35"/>
    <w:rsid w:val="007B21F4"/>
    <w:rsid w:val="007B22D0"/>
    <w:rsid w:val="007B6793"/>
    <w:rsid w:val="007E2669"/>
    <w:rsid w:val="007E5129"/>
    <w:rsid w:val="007E6625"/>
    <w:rsid w:val="007E784E"/>
    <w:rsid w:val="00803DE7"/>
    <w:rsid w:val="00844C39"/>
    <w:rsid w:val="008744E2"/>
    <w:rsid w:val="008775DC"/>
    <w:rsid w:val="00881954"/>
    <w:rsid w:val="00885039"/>
    <w:rsid w:val="00885136"/>
    <w:rsid w:val="00895337"/>
    <w:rsid w:val="00897759"/>
    <w:rsid w:val="008A23C6"/>
    <w:rsid w:val="008D0475"/>
    <w:rsid w:val="00907032"/>
    <w:rsid w:val="0091740C"/>
    <w:rsid w:val="0092462C"/>
    <w:rsid w:val="00925A02"/>
    <w:rsid w:val="00937DF7"/>
    <w:rsid w:val="00954219"/>
    <w:rsid w:val="009629C0"/>
    <w:rsid w:val="0097391E"/>
    <w:rsid w:val="00991EBA"/>
    <w:rsid w:val="009A4009"/>
    <w:rsid w:val="009A5792"/>
    <w:rsid w:val="009B626C"/>
    <w:rsid w:val="009C4B9B"/>
    <w:rsid w:val="009C6216"/>
    <w:rsid w:val="009C626F"/>
    <w:rsid w:val="009C7602"/>
    <w:rsid w:val="009D77E2"/>
    <w:rsid w:val="009E5A69"/>
    <w:rsid w:val="009E6D0F"/>
    <w:rsid w:val="009E77FB"/>
    <w:rsid w:val="009F45DC"/>
    <w:rsid w:val="00A01968"/>
    <w:rsid w:val="00A01EC5"/>
    <w:rsid w:val="00A15ABB"/>
    <w:rsid w:val="00A1646A"/>
    <w:rsid w:val="00A20614"/>
    <w:rsid w:val="00A25E10"/>
    <w:rsid w:val="00A373DA"/>
    <w:rsid w:val="00A3764C"/>
    <w:rsid w:val="00A45738"/>
    <w:rsid w:val="00A461C0"/>
    <w:rsid w:val="00A61D7D"/>
    <w:rsid w:val="00A67B06"/>
    <w:rsid w:val="00A74480"/>
    <w:rsid w:val="00A77AF4"/>
    <w:rsid w:val="00A90080"/>
    <w:rsid w:val="00A920B6"/>
    <w:rsid w:val="00A93E71"/>
    <w:rsid w:val="00A94E39"/>
    <w:rsid w:val="00A9675F"/>
    <w:rsid w:val="00AB1F9E"/>
    <w:rsid w:val="00AB2BCF"/>
    <w:rsid w:val="00AB4DBF"/>
    <w:rsid w:val="00AB56D4"/>
    <w:rsid w:val="00AD2EBD"/>
    <w:rsid w:val="00AD30E6"/>
    <w:rsid w:val="00AD580F"/>
    <w:rsid w:val="00AE2905"/>
    <w:rsid w:val="00AF2354"/>
    <w:rsid w:val="00AF2744"/>
    <w:rsid w:val="00AF6138"/>
    <w:rsid w:val="00B069A7"/>
    <w:rsid w:val="00B3280F"/>
    <w:rsid w:val="00B372FE"/>
    <w:rsid w:val="00B52A0E"/>
    <w:rsid w:val="00B539A9"/>
    <w:rsid w:val="00B56DDB"/>
    <w:rsid w:val="00B62225"/>
    <w:rsid w:val="00B67C87"/>
    <w:rsid w:val="00B77229"/>
    <w:rsid w:val="00B80CFA"/>
    <w:rsid w:val="00B810DF"/>
    <w:rsid w:val="00B8284C"/>
    <w:rsid w:val="00B866DF"/>
    <w:rsid w:val="00B916B6"/>
    <w:rsid w:val="00B96289"/>
    <w:rsid w:val="00B967C2"/>
    <w:rsid w:val="00BA1BA6"/>
    <w:rsid w:val="00BB00E6"/>
    <w:rsid w:val="00BB6C6F"/>
    <w:rsid w:val="00BC12F1"/>
    <w:rsid w:val="00BC4731"/>
    <w:rsid w:val="00BD4C8C"/>
    <w:rsid w:val="00BD4F04"/>
    <w:rsid w:val="00BE16A7"/>
    <w:rsid w:val="00C40302"/>
    <w:rsid w:val="00C67808"/>
    <w:rsid w:val="00C74289"/>
    <w:rsid w:val="00C83B58"/>
    <w:rsid w:val="00C911C2"/>
    <w:rsid w:val="00C922CF"/>
    <w:rsid w:val="00C9431C"/>
    <w:rsid w:val="00C94FF1"/>
    <w:rsid w:val="00CD0537"/>
    <w:rsid w:val="00CD2076"/>
    <w:rsid w:val="00CD57BE"/>
    <w:rsid w:val="00CE1B9C"/>
    <w:rsid w:val="00D017DD"/>
    <w:rsid w:val="00D113E3"/>
    <w:rsid w:val="00D14119"/>
    <w:rsid w:val="00D2183B"/>
    <w:rsid w:val="00D25BDC"/>
    <w:rsid w:val="00D3158F"/>
    <w:rsid w:val="00D3206B"/>
    <w:rsid w:val="00D3634A"/>
    <w:rsid w:val="00D40E12"/>
    <w:rsid w:val="00D5587D"/>
    <w:rsid w:val="00D927B7"/>
    <w:rsid w:val="00DA44A6"/>
    <w:rsid w:val="00DB17B8"/>
    <w:rsid w:val="00DB20D0"/>
    <w:rsid w:val="00DE3259"/>
    <w:rsid w:val="00DF74A8"/>
    <w:rsid w:val="00E163F6"/>
    <w:rsid w:val="00E21D41"/>
    <w:rsid w:val="00E33B7F"/>
    <w:rsid w:val="00E41228"/>
    <w:rsid w:val="00E613C6"/>
    <w:rsid w:val="00E70B91"/>
    <w:rsid w:val="00E70C80"/>
    <w:rsid w:val="00E761AC"/>
    <w:rsid w:val="00E8197A"/>
    <w:rsid w:val="00E86403"/>
    <w:rsid w:val="00E905E7"/>
    <w:rsid w:val="00EA1659"/>
    <w:rsid w:val="00EA6322"/>
    <w:rsid w:val="00EB0603"/>
    <w:rsid w:val="00EC0E7D"/>
    <w:rsid w:val="00EC0F31"/>
    <w:rsid w:val="00ED7947"/>
    <w:rsid w:val="00EE0997"/>
    <w:rsid w:val="00EE1455"/>
    <w:rsid w:val="00F01AF6"/>
    <w:rsid w:val="00F02FF6"/>
    <w:rsid w:val="00F1598C"/>
    <w:rsid w:val="00F35A2A"/>
    <w:rsid w:val="00F42C37"/>
    <w:rsid w:val="00F46159"/>
    <w:rsid w:val="00F57BC3"/>
    <w:rsid w:val="00F61BAA"/>
    <w:rsid w:val="00F623EF"/>
    <w:rsid w:val="00F72B43"/>
    <w:rsid w:val="00F774B2"/>
    <w:rsid w:val="00F8056A"/>
    <w:rsid w:val="00F82CD5"/>
    <w:rsid w:val="00F90DCA"/>
    <w:rsid w:val="00FA2955"/>
    <w:rsid w:val="00FA32CB"/>
    <w:rsid w:val="00FA59DA"/>
    <w:rsid w:val="00FB10E1"/>
    <w:rsid w:val="00FC288C"/>
    <w:rsid w:val="00FF0F29"/>
    <w:rsid w:val="00FF19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5950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</TotalTime>
  <Pages>1</Pages>
  <Words>313</Words>
  <Characters>1789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11</cp:revision>
  <cp:lastPrinted>2025-01-16T13:29:00Z</cp:lastPrinted>
  <dcterms:created xsi:type="dcterms:W3CDTF">2025-01-02T08:22:00Z</dcterms:created>
  <dcterms:modified xsi:type="dcterms:W3CDTF">2025-01-21T12:28:00Z</dcterms:modified>
</cp:coreProperties>
</file>