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5FB" w:rsidRDefault="004105FB" w:rsidP="00AC11C1">
      <w:pPr>
        <w:ind w:right="-2"/>
        <w:jc w:val="center"/>
        <w:rPr>
          <w:color w:val="000000"/>
          <w:lang w:val="uk-UA"/>
        </w:rPr>
      </w:pPr>
      <w:r w:rsidRPr="00615EF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5858803" r:id="rId6"/>
        </w:object>
      </w:r>
    </w:p>
    <w:p w:rsidR="004105FB" w:rsidRPr="00532B46" w:rsidRDefault="004105FB" w:rsidP="00AC11C1">
      <w:pPr>
        <w:ind w:right="-2"/>
        <w:jc w:val="center"/>
        <w:rPr>
          <w:color w:val="000000"/>
          <w:lang w:val="uk-UA"/>
        </w:rPr>
      </w:pPr>
    </w:p>
    <w:p w:rsidR="004105FB" w:rsidRDefault="004105FB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105FB" w:rsidRDefault="004105FB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105FB" w:rsidRDefault="004105FB" w:rsidP="00AC11C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105FB" w:rsidRDefault="004105FB" w:rsidP="00AC11C1">
      <w:pPr>
        <w:ind w:right="-2"/>
        <w:jc w:val="center"/>
        <w:rPr>
          <w:b/>
          <w:color w:val="000000"/>
        </w:rPr>
      </w:pPr>
    </w:p>
    <w:p w:rsidR="004105FB" w:rsidRDefault="004105FB" w:rsidP="00AC11C1">
      <w:pPr>
        <w:jc w:val="center"/>
        <w:rPr>
          <w:b/>
          <w:color w:val="000000"/>
        </w:rPr>
      </w:pPr>
    </w:p>
    <w:p w:rsidR="004105FB" w:rsidRDefault="004105FB" w:rsidP="00AC11C1">
      <w:pPr>
        <w:jc w:val="center"/>
        <w:rPr>
          <w:b/>
          <w:color w:val="000000"/>
        </w:rPr>
      </w:pPr>
    </w:p>
    <w:p w:rsidR="004105FB" w:rsidRDefault="004105FB" w:rsidP="00AC11C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105FB" w:rsidRPr="00532B46" w:rsidRDefault="004105FB" w:rsidP="00AC11C1">
      <w:pPr>
        <w:jc w:val="center"/>
        <w:rPr>
          <w:b/>
          <w:color w:val="000000"/>
          <w:sz w:val="24"/>
          <w:szCs w:val="24"/>
        </w:rPr>
      </w:pPr>
      <w:r w:rsidRPr="00532B46">
        <w:rPr>
          <w:b/>
          <w:color w:val="000000"/>
          <w:sz w:val="24"/>
          <w:szCs w:val="24"/>
        </w:rPr>
        <w:t xml:space="preserve">Р І Ш Е Н Н Я </w:t>
      </w:r>
    </w:p>
    <w:p w:rsidR="004105FB" w:rsidRPr="00532B46" w:rsidRDefault="004105FB" w:rsidP="00AC11C1">
      <w:pPr>
        <w:jc w:val="center"/>
        <w:rPr>
          <w:color w:val="000000"/>
          <w:sz w:val="24"/>
          <w:szCs w:val="24"/>
        </w:rPr>
      </w:pPr>
    </w:p>
    <w:p w:rsidR="004105FB" w:rsidRPr="003A4E94" w:rsidRDefault="004105FB" w:rsidP="00AC11C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грудня </w:t>
      </w:r>
      <w:r w:rsidRPr="00532B46">
        <w:rPr>
          <w:color w:val="000000"/>
          <w:sz w:val="24"/>
          <w:szCs w:val="24"/>
        </w:rPr>
        <w:t xml:space="preserve">2024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532B46">
        <w:rPr>
          <w:color w:val="000000"/>
          <w:sz w:val="24"/>
          <w:szCs w:val="24"/>
        </w:rPr>
        <w:t xml:space="preserve">   м. Кіцмань  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</w:t>
      </w:r>
      <w:r w:rsidRPr="00532B46">
        <w:rPr>
          <w:color w:val="000000"/>
          <w:sz w:val="24"/>
          <w:szCs w:val="24"/>
        </w:rPr>
        <w:t xml:space="preserve"> </w:t>
      </w:r>
      <w:r w:rsidRPr="003A4E94">
        <w:rPr>
          <w:b/>
          <w:color w:val="000000"/>
          <w:sz w:val="24"/>
          <w:szCs w:val="24"/>
        </w:rPr>
        <w:t xml:space="preserve">№ </w:t>
      </w:r>
      <w:r w:rsidRPr="003A4E94">
        <w:rPr>
          <w:b/>
          <w:color w:val="000000"/>
          <w:sz w:val="24"/>
          <w:szCs w:val="24"/>
          <w:lang w:val="uk-UA"/>
        </w:rPr>
        <w:t>422/12</w:t>
      </w:r>
    </w:p>
    <w:p w:rsidR="004105FB" w:rsidRPr="003A4E94" w:rsidRDefault="004105FB" w:rsidP="00AC11C1">
      <w:pPr>
        <w:rPr>
          <w:b/>
          <w:color w:val="000000"/>
          <w:lang w:val="uk-UA"/>
        </w:rPr>
      </w:pPr>
    </w:p>
    <w:p w:rsidR="004105FB" w:rsidRDefault="004105FB" w:rsidP="00AC11C1">
      <w:pPr>
        <w:ind w:right="4252"/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продовження терміну дії тарифів</w:t>
      </w:r>
      <w:r w:rsidRPr="00251B70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на послуги з централізованого водопостачання та централізованого водовідведення, які надаються Кіцманським ВУЖКГ затверджених рішенням виконавчого комітету  від 07.09.2022 р. № 308/9 </w:t>
      </w:r>
    </w:p>
    <w:p w:rsidR="004105FB" w:rsidRDefault="004105FB" w:rsidP="00AC11C1">
      <w:pPr>
        <w:ind w:right="4252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</w:t>
      </w:r>
    </w:p>
    <w:p w:rsidR="004105FB" w:rsidRDefault="004105FB">
      <w:pPr>
        <w:rPr>
          <w:b/>
          <w:sz w:val="24"/>
          <w:lang w:val="uk-UA"/>
        </w:rPr>
      </w:pPr>
    </w:p>
    <w:p w:rsidR="004105FB" w:rsidRDefault="004105FB" w:rsidP="007B7873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</w:t>
      </w:r>
      <w:r>
        <w:rPr>
          <w:sz w:val="24"/>
          <w:szCs w:val="24"/>
          <w:lang w:val="uk-UA"/>
        </w:rPr>
        <w:t xml:space="preserve">комунального підприємства Кіцманське виробниче управління житлово-комунального господарства від 27.11.2024 р. №428, </w:t>
      </w:r>
      <w:r w:rsidRPr="007B7873">
        <w:rPr>
          <w:sz w:val="24"/>
          <w:szCs w:val="24"/>
          <w:lang w:val="uk-UA"/>
        </w:rPr>
        <w:t xml:space="preserve">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ст.ст.4, 5, 8, 21, 22 Закону України «Про житлово-комунальні послуги»,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ст.28 Закону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міської ради </w:t>
      </w:r>
    </w:p>
    <w:p w:rsidR="004105FB" w:rsidRDefault="004105FB" w:rsidP="007B7873">
      <w:pPr>
        <w:jc w:val="both"/>
        <w:rPr>
          <w:sz w:val="16"/>
          <w:lang w:val="uk-UA"/>
        </w:rPr>
      </w:pPr>
    </w:p>
    <w:p w:rsidR="004105FB" w:rsidRDefault="004105FB" w:rsidP="007B7873">
      <w:pPr>
        <w:jc w:val="both"/>
        <w:rPr>
          <w:sz w:val="16"/>
          <w:lang w:val="uk-UA"/>
        </w:rPr>
      </w:pPr>
    </w:p>
    <w:p w:rsidR="004105FB" w:rsidRPr="0072505B" w:rsidRDefault="004105FB" w:rsidP="007B7873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4105FB" w:rsidRPr="0072505B" w:rsidRDefault="004105FB" w:rsidP="007B7873">
      <w:pPr>
        <w:jc w:val="both"/>
        <w:rPr>
          <w:sz w:val="18"/>
          <w:lang w:val="uk-UA"/>
        </w:rPr>
      </w:pPr>
    </w:p>
    <w:p w:rsidR="004105FB" w:rsidRPr="00251B70" w:rsidRDefault="004105FB" w:rsidP="00251B70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251B70">
        <w:rPr>
          <w:sz w:val="24"/>
          <w:szCs w:val="24"/>
          <w:lang w:val="uk-UA"/>
        </w:rPr>
        <w:t xml:space="preserve">Продовжити термін дії тарифів на </w:t>
      </w:r>
      <w:r w:rsidRPr="00E50E12">
        <w:rPr>
          <w:sz w:val="24"/>
          <w:lang w:val="uk-UA"/>
        </w:rPr>
        <w:t>послуги з централізованого водопостачання та централізованого водовідведення, які надаються Кіцманським ВУЖКГ</w:t>
      </w:r>
      <w:r>
        <w:rPr>
          <w:sz w:val="24"/>
          <w:szCs w:val="24"/>
          <w:lang w:val="uk-UA"/>
        </w:rPr>
        <w:t xml:space="preserve">, затверджених </w:t>
      </w:r>
      <w:r w:rsidRPr="00E50E12">
        <w:rPr>
          <w:sz w:val="24"/>
          <w:lang w:val="uk-UA"/>
        </w:rPr>
        <w:t>рішенням виконавчого комітету</w:t>
      </w:r>
      <w:r w:rsidRPr="00E50E12">
        <w:rPr>
          <w:sz w:val="24"/>
          <w:szCs w:val="24"/>
          <w:lang w:val="uk-UA"/>
        </w:rPr>
        <w:t xml:space="preserve"> </w:t>
      </w:r>
      <w:r w:rsidRPr="00E50E12">
        <w:rPr>
          <w:sz w:val="24"/>
          <w:lang w:val="uk-UA"/>
        </w:rPr>
        <w:t>від 07.09.2022 р. № 308/9 «Про встановлення тарифів на послуги з централізованого водопостачання та централізованого водовідведення, які надаються Кіцманським ВУЖКГ</w:t>
      </w:r>
      <w:r w:rsidRPr="00E50E12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на період з 01.01.2025 року до 31.12.2025</w:t>
      </w:r>
      <w:bookmarkStart w:id="0" w:name="_GoBack"/>
      <w:bookmarkEnd w:id="0"/>
      <w:r>
        <w:rPr>
          <w:sz w:val="24"/>
          <w:szCs w:val="24"/>
          <w:lang w:val="uk-UA"/>
        </w:rPr>
        <w:t xml:space="preserve"> року. </w:t>
      </w:r>
    </w:p>
    <w:p w:rsidR="004105FB" w:rsidRPr="00E50E12" w:rsidRDefault="004105FB" w:rsidP="000221E3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E50E12">
        <w:rPr>
          <w:sz w:val="24"/>
          <w:szCs w:val="24"/>
          <w:lang w:val="uk-UA"/>
        </w:rPr>
        <w:t>Контроль за виконанням даного рішення покласти на начальника відділу житлово-комунального господарства та охорони довкілля Родіон</w:t>
      </w:r>
      <w:r>
        <w:rPr>
          <w:sz w:val="24"/>
          <w:szCs w:val="24"/>
          <w:lang w:val="uk-UA"/>
        </w:rPr>
        <w:t>а</w:t>
      </w:r>
      <w:r w:rsidRPr="00E50E12">
        <w:rPr>
          <w:sz w:val="24"/>
          <w:szCs w:val="24"/>
          <w:lang w:val="uk-UA"/>
        </w:rPr>
        <w:t xml:space="preserve"> ЛИСАКА.</w:t>
      </w:r>
      <w:r w:rsidRPr="00E50E12">
        <w:rPr>
          <w:sz w:val="22"/>
          <w:szCs w:val="24"/>
          <w:lang w:val="uk-UA"/>
        </w:rPr>
        <w:t xml:space="preserve"> </w:t>
      </w:r>
      <w:r w:rsidRPr="00E50E12">
        <w:rPr>
          <w:sz w:val="24"/>
          <w:szCs w:val="24"/>
          <w:lang w:val="uk-UA"/>
        </w:rPr>
        <w:t xml:space="preserve"> </w:t>
      </w:r>
    </w:p>
    <w:p w:rsidR="004105FB" w:rsidRDefault="004105FB" w:rsidP="007B7873">
      <w:pPr>
        <w:rPr>
          <w:b/>
          <w:sz w:val="24"/>
          <w:szCs w:val="24"/>
          <w:lang w:val="uk-UA"/>
        </w:rPr>
      </w:pPr>
    </w:p>
    <w:p w:rsidR="004105FB" w:rsidRDefault="004105FB" w:rsidP="007B7873">
      <w:pPr>
        <w:rPr>
          <w:b/>
          <w:sz w:val="24"/>
          <w:szCs w:val="24"/>
          <w:lang w:val="uk-UA"/>
        </w:rPr>
      </w:pPr>
    </w:p>
    <w:p w:rsidR="004105FB" w:rsidRDefault="004105FB" w:rsidP="00E50E12">
      <w:pPr>
        <w:rPr>
          <w:b/>
          <w:sz w:val="24"/>
          <w:lang w:val="uk-UA"/>
        </w:rPr>
      </w:pPr>
    </w:p>
    <w:p w:rsidR="004105FB" w:rsidRPr="00F55A48" w:rsidRDefault="004105FB" w:rsidP="00E50E12">
      <w:pPr>
        <w:rPr>
          <w:sz w:val="24"/>
          <w:szCs w:val="24"/>
          <w:lang w:val="uk-UA"/>
        </w:rPr>
      </w:pPr>
    </w:p>
    <w:p w:rsidR="004105FB" w:rsidRDefault="004105FB" w:rsidP="00E50E1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sectPr w:rsidR="004105FB" w:rsidSect="003A4E94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1954"/>
    <w:rsid w:val="00003FCF"/>
    <w:rsid w:val="000221E3"/>
    <w:rsid w:val="0004102F"/>
    <w:rsid w:val="000E1B40"/>
    <w:rsid w:val="000E1F80"/>
    <w:rsid w:val="001E7A3D"/>
    <w:rsid w:val="00251B70"/>
    <w:rsid w:val="00296048"/>
    <w:rsid w:val="002A0106"/>
    <w:rsid w:val="003A4E94"/>
    <w:rsid w:val="003B0142"/>
    <w:rsid w:val="003C5B1A"/>
    <w:rsid w:val="004105FB"/>
    <w:rsid w:val="00505168"/>
    <w:rsid w:val="00532B46"/>
    <w:rsid w:val="005362B3"/>
    <w:rsid w:val="00553433"/>
    <w:rsid w:val="00556A8F"/>
    <w:rsid w:val="00567B22"/>
    <w:rsid w:val="0057293C"/>
    <w:rsid w:val="00573B94"/>
    <w:rsid w:val="00601F89"/>
    <w:rsid w:val="00615EFF"/>
    <w:rsid w:val="00677993"/>
    <w:rsid w:val="006D443B"/>
    <w:rsid w:val="0072505B"/>
    <w:rsid w:val="00732E37"/>
    <w:rsid w:val="007B7873"/>
    <w:rsid w:val="0081586E"/>
    <w:rsid w:val="00867BFE"/>
    <w:rsid w:val="00883E1B"/>
    <w:rsid w:val="00A00A89"/>
    <w:rsid w:val="00AC11C1"/>
    <w:rsid w:val="00B81F60"/>
    <w:rsid w:val="00BB4462"/>
    <w:rsid w:val="00BB6FBA"/>
    <w:rsid w:val="00BC40F0"/>
    <w:rsid w:val="00C371B1"/>
    <w:rsid w:val="00C43E0F"/>
    <w:rsid w:val="00D35D5A"/>
    <w:rsid w:val="00E44907"/>
    <w:rsid w:val="00E50E12"/>
    <w:rsid w:val="00F55A48"/>
    <w:rsid w:val="00F82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295</Words>
  <Characters>1682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6</cp:revision>
  <cp:lastPrinted>2024-12-16T10:54:00Z</cp:lastPrinted>
  <dcterms:created xsi:type="dcterms:W3CDTF">2024-11-28T14:46:00Z</dcterms:created>
  <dcterms:modified xsi:type="dcterms:W3CDTF">2024-12-16T10:54:00Z</dcterms:modified>
</cp:coreProperties>
</file>