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112" w:rsidRDefault="002E611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C1175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7" o:title=""/>
          </v:shape>
          <o:OLEObject Type="Embed" ProgID="Paint.Picture" ShapeID="_x0000_i1025" DrawAspect="Content" ObjectID="_1790502866" r:id="rId8"/>
        </w:object>
      </w:r>
    </w:p>
    <w:p w:rsidR="002E6112" w:rsidRDefault="002E611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2E6112" w:rsidRDefault="002E611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2E6112" w:rsidRDefault="002E611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2E6112" w:rsidRDefault="002E611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2E6112" w:rsidRDefault="002E611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E6112" w:rsidRDefault="002E611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2E6112" w:rsidRDefault="002E611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E6112" w:rsidRDefault="002E611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2E6112" w:rsidRDefault="002E6112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2E6112" w:rsidRDefault="002E611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:rsidR="002E6112" w:rsidRPr="00A461C0" w:rsidRDefault="002E6112" w:rsidP="00EE1455">
      <w:pPr>
        <w:pStyle w:val="Normal2"/>
        <w:rPr>
          <w:rFonts w:ascii="Times New Roman" w:hAnsi="Times New Roman"/>
          <w:b/>
          <w:szCs w:val="24"/>
        </w:rPr>
      </w:pPr>
    </w:p>
    <w:p w:rsidR="002E6112" w:rsidRDefault="002E6112" w:rsidP="00BD2F4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опікуну ОСОБА 1</w:t>
      </w:r>
    </w:p>
    <w:p w:rsidR="002E6112" w:rsidRDefault="002E6112" w:rsidP="00BD2F4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дозволу на укладення договору про поділ спадкового</w:t>
      </w:r>
    </w:p>
    <w:p w:rsidR="002E6112" w:rsidRDefault="002E6112" w:rsidP="00BD2F4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майна від імені недієздатної  особи ОСОБА 2</w:t>
      </w:r>
    </w:p>
    <w:p w:rsidR="002E6112" w:rsidRPr="00014663" w:rsidRDefault="002E6112" w:rsidP="00BD2F4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E6112" w:rsidRPr="00A461C0" w:rsidRDefault="002E611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E6112" w:rsidRDefault="002E6112" w:rsidP="00F471B7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статт</w:t>
      </w:r>
      <w:r>
        <w:rPr>
          <w:rFonts w:ascii="Times New Roman" w:hAnsi="Times New Roman"/>
          <w:sz w:val="24"/>
          <w:szCs w:val="24"/>
          <w:lang w:val="uk-UA"/>
        </w:rPr>
        <w:t>ею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</w:t>
      </w:r>
      <w:r>
        <w:rPr>
          <w:rFonts w:ascii="Times New Roman" w:hAnsi="Times New Roman"/>
          <w:sz w:val="24"/>
          <w:szCs w:val="24"/>
          <w:lang w:val="uk-UA"/>
        </w:rPr>
        <w:t>-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№1438 від 04.09.2024р.  ОСОБА 1 про надання їй дозволу на укладення договору про поділ спадкового майна від імені недієздатної особи, яке залишилось після смерті ОСОБА 3,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08.10.2024р. №37,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2E6112" w:rsidRDefault="002E6112" w:rsidP="00F471B7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E6112" w:rsidRPr="00D90582" w:rsidRDefault="002E611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2E6112" w:rsidRDefault="002E6112" w:rsidP="00837707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C5540A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при виконавчому комітеті Кіцманської міської ради Чернівецького району Чернівецької області про </w:t>
      </w:r>
      <w:r>
        <w:rPr>
          <w:rFonts w:ascii="Times New Roman" w:hAnsi="Times New Roman"/>
          <w:sz w:val="24"/>
          <w:szCs w:val="24"/>
          <w:lang w:val="uk-UA"/>
        </w:rPr>
        <w:t>надання опікуну ОСОБА 1 дозволу на укладення договору про поділ спадкового майна від імені недієздатної особи, яке залишилось після смерті ОСОБА 3.</w:t>
      </w:r>
    </w:p>
    <w:p w:rsidR="002E6112" w:rsidRDefault="002E6112" w:rsidP="000A70DC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Надати дозвіл на посвідчення нотаріусом договору про поділ спадкового  майна між спадкоємцями померлої ОСОБА 3: </w:t>
      </w:r>
    </w:p>
    <w:p w:rsidR="002E6112" w:rsidRPr="000A70DC" w:rsidRDefault="002E6112" w:rsidP="000A70DC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0A70DC">
        <w:rPr>
          <w:rFonts w:ascii="Times New Roman" w:hAnsi="Times New Roman"/>
          <w:sz w:val="24"/>
          <w:szCs w:val="24"/>
          <w:lang w:val="uk-UA"/>
        </w:rPr>
        <w:t xml:space="preserve">- донькою </w:t>
      </w:r>
      <w:r>
        <w:rPr>
          <w:rFonts w:ascii="Times New Roman" w:hAnsi="Times New Roman"/>
          <w:sz w:val="24"/>
          <w:szCs w:val="24"/>
          <w:lang w:val="uk-UA"/>
        </w:rPr>
        <w:t xml:space="preserve">ОСОБА 4, </w:t>
      </w:r>
      <w:r w:rsidRPr="000A70DC">
        <w:rPr>
          <w:rFonts w:ascii="Times New Roman" w:hAnsi="Times New Roman"/>
          <w:sz w:val="24"/>
          <w:szCs w:val="24"/>
          <w:lang w:val="uk-UA"/>
        </w:rPr>
        <w:t>1973р.н.;</w:t>
      </w:r>
    </w:p>
    <w:p w:rsidR="002E6112" w:rsidRDefault="002E6112" w:rsidP="00837707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 недієздатною донькою  ОСОБА 2, 1968р.н.</w:t>
      </w:r>
    </w:p>
    <w:p w:rsidR="002E6112" w:rsidRDefault="002E6112" w:rsidP="000A70DC">
      <w:pPr>
        <w:pStyle w:val="ListParagraph"/>
        <w:spacing w:after="0"/>
        <w:ind w:left="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0A70DC">
        <w:rPr>
          <w:rFonts w:ascii="Times New Roman" w:hAnsi="Times New Roman"/>
          <w:color w:val="000000"/>
          <w:sz w:val="24"/>
          <w:szCs w:val="24"/>
        </w:rPr>
        <w:t>відповідно до якого поділити спадкове майно наступним чином, оформивши за:</w:t>
      </w:r>
    </w:p>
    <w:p w:rsidR="002E6112" w:rsidRDefault="002E6112" w:rsidP="000A70DC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0A70DC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>ОСОБА 4</w:t>
      </w:r>
      <w:r w:rsidRPr="000A70DC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A70DC">
        <w:rPr>
          <w:rFonts w:ascii="Times New Roman" w:hAnsi="Times New Roman"/>
          <w:sz w:val="24"/>
          <w:szCs w:val="24"/>
          <w:lang w:val="uk-UA"/>
        </w:rPr>
        <w:t>1973р.н.</w:t>
      </w:r>
      <w:r>
        <w:rPr>
          <w:rFonts w:ascii="Times New Roman" w:hAnsi="Times New Roman"/>
          <w:sz w:val="24"/>
          <w:szCs w:val="24"/>
          <w:lang w:val="uk-UA"/>
        </w:rPr>
        <w:t>, земельну ділянку кадастровий номер 7321589100:01:009:0168, площею 1.7743 га, що розташована за адресою: Чернівецька область, Чернівецький район, Юрковецька сільська рада за межами с.Чорний Потік, цільове призначення земельної ділянки: для ведення товарного сільськогосподарського виробництва (яка належала померлій ОСОБА 3);</w:t>
      </w:r>
    </w:p>
    <w:p w:rsidR="002E6112" w:rsidRDefault="002E6112" w:rsidP="0046608B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-ОСОБА 2, 1968р.н., земельну ділянку кадастровий номер 7322583500:01:004:0277, площею 0.2500 га, що розташована за адресою: Чернівецька область,  Чернівецький район, с.Іванківці, цільове призначення земельної ділянки: для будівництва і обслуговування житлового будинку, господарських будівель і споруд (яка належала померлій ОСОБА 3); земельну ділянку кадастровий номер 7322583500:01:004:0274, площею 0.1207 га, що розташована за адресою: Чернівецька область, Чернівецький район, с.Іванківці, цільове призначення земельної ділянки: для ведення особистого селянського господарства (яка належала померлій ОСОБА 3); земельну ділянку кадастровий номер 7322583500:01:001:0112, площею 1.5053 га, що розташована за адресою: Чернівецька область,  Чернівецький район,  Іванковецька сільська рада, цільове призначення земельної ділянки: для ведення товарного сільськогосподарського виробництва (яка належала померлій ОСОБА 3); земельну ділянку кадастровий номер 7322583500:01:005:0132, площею 1.5110 га, що розташована за адресою: Чернівецька область, Чернівецький район, Іванковецька сільська рада, цільове призначення земельної ділянки: для ведення товарного сільськогосподарського виробництва (яка належала померлій ОСОБА 3).</w:t>
      </w:r>
    </w:p>
    <w:p w:rsidR="002E6112" w:rsidRDefault="002E6112" w:rsidP="0046608B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3. Попередити опікуна ОСОБА 1 про відповідальність за порушення чинного законодавства </w:t>
      </w:r>
      <w:r w:rsidRPr="001520A9">
        <w:rPr>
          <w:rFonts w:ascii="Times New Roman" w:hAnsi="Times New Roman"/>
          <w:sz w:val="24"/>
          <w:szCs w:val="24"/>
          <w:lang w:val="uk-UA"/>
        </w:rPr>
        <w:t xml:space="preserve">щодо захисту особистих немайнових і майнових прав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1520A9">
        <w:rPr>
          <w:rFonts w:ascii="Times New Roman" w:hAnsi="Times New Roman"/>
          <w:sz w:val="24"/>
          <w:szCs w:val="24"/>
          <w:lang w:val="uk-UA"/>
        </w:rPr>
        <w:t>, що за станом здоров’я не може самостійно здійснювати свої права і виконувати обов’язки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2E6112" w:rsidRDefault="002E6112" w:rsidP="0046608B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4. Зобов’язати опікуна ОСОБА 1 пред’явити договір про поділ спадкового майна</w:t>
      </w:r>
      <w:r w:rsidRPr="001520A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44E95">
        <w:rPr>
          <w:rFonts w:ascii="Times New Roman" w:hAnsi="Times New Roman"/>
          <w:sz w:val="24"/>
          <w:szCs w:val="24"/>
          <w:lang w:val="uk-UA"/>
        </w:rPr>
        <w:t>органу опіки і піклування виконавчого комітету Кіцманської міської ради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2E6112" w:rsidRPr="001520A9" w:rsidRDefault="002E6112" w:rsidP="001520A9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5. </w:t>
      </w:r>
      <w:r>
        <w:rPr>
          <w:rFonts w:ascii="Times New Roman" w:hAnsi="Times New Roman"/>
          <w:bCs/>
          <w:sz w:val="24"/>
          <w:szCs w:val="24"/>
          <w:lang w:val="uk-UA"/>
        </w:rPr>
        <w:t>Контроль за виконанням даного рішення покласти на керуючу справами (секретара) виконавчого комітету Ярославу РАКОВІЦУ .</w:t>
      </w:r>
    </w:p>
    <w:p w:rsidR="002E6112" w:rsidRDefault="002E611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E6112" w:rsidRDefault="002E611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E6112" w:rsidRDefault="002E611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E6112" w:rsidRDefault="002E611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2E6112" w:rsidRDefault="002E611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E6112" w:rsidRPr="006E1E18" w:rsidRDefault="002E611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E6112" w:rsidRDefault="002E611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E6112" w:rsidRDefault="002E611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E6112" w:rsidRDefault="002E611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E6112" w:rsidRDefault="002E611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E6112" w:rsidRDefault="002E611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E6112" w:rsidRDefault="002E611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E6112" w:rsidRDefault="002E611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E6112" w:rsidRDefault="002E611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E6112" w:rsidRDefault="002E611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E6112" w:rsidRDefault="002E611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E6112" w:rsidRDefault="002E611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E6112" w:rsidRDefault="002E611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E6112" w:rsidRDefault="002E611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E6112" w:rsidRDefault="002E611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E6112" w:rsidRDefault="002E611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E6112" w:rsidRDefault="002E611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E6112" w:rsidRDefault="002E611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2E6112" w:rsidSect="004F4E50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112" w:rsidRDefault="002E6112" w:rsidP="00EE1455">
      <w:pPr>
        <w:spacing w:after="0" w:line="240" w:lineRule="auto"/>
      </w:pPr>
      <w:r>
        <w:separator/>
      </w:r>
    </w:p>
  </w:endnote>
  <w:endnote w:type="continuationSeparator" w:id="0">
    <w:p w:rsidR="002E6112" w:rsidRDefault="002E611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112" w:rsidRDefault="002E6112" w:rsidP="00EE1455">
      <w:pPr>
        <w:spacing w:after="0" w:line="240" w:lineRule="auto"/>
      </w:pPr>
      <w:r>
        <w:separator/>
      </w:r>
    </w:p>
  </w:footnote>
  <w:footnote w:type="continuationSeparator" w:id="0">
    <w:p w:rsidR="002E6112" w:rsidRDefault="002E611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1097B5F"/>
    <w:multiLevelType w:val="hybridMultilevel"/>
    <w:tmpl w:val="7EC4B6B8"/>
    <w:lvl w:ilvl="0" w:tplc="C546A904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10CA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A70DC"/>
    <w:rsid w:val="000B5051"/>
    <w:rsid w:val="000C0AC7"/>
    <w:rsid w:val="000C1175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34F1D"/>
    <w:rsid w:val="001421CD"/>
    <w:rsid w:val="00142D11"/>
    <w:rsid w:val="00147A56"/>
    <w:rsid w:val="00147A60"/>
    <w:rsid w:val="001520A9"/>
    <w:rsid w:val="0015283C"/>
    <w:rsid w:val="001557F1"/>
    <w:rsid w:val="001567BF"/>
    <w:rsid w:val="0015746B"/>
    <w:rsid w:val="00162DE6"/>
    <w:rsid w:val="0016749F"/>
    <w:rsid w:val="00170069"/>
    <w:rsid w:val="00171534"/>
    <w:rsid w:val="001718E6"/>
    <w:rsid w:val="00177F8B"/>
    <w:rsid w:val="00181CCF"/>
    <w:rsid w:val="00183C65"/>
    <w:rsid w:val="00184314"/>
    <w:rsid w:val="001963EF"/>
    <w:rsid w:val="00196D86"/>
    <w:rsid w:val="001A00F5"/>
    <w:rsid w:val="001A0E06"/>
    <w:rsid w:val="001A48E4"/>
    <w:rsid w:val="001B3B53"/>
    <w:rsid w:val="001C5BB2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1CB3"/>
    <w:rsid w:val="00225556"/>
    <w:rsid w:val="00230B3A"/>
    <w:rsid w:val="00237342"/>
    <w:rsid w:val="00240FCD"/>
    <w:rsid w:val="00244726"/>
    <w:rsid w:val="00245499"/>
    <w:rsid w:val="00250A74"/>
    <w:rsid w:val="002518ED"/>
    <w:rsid w:val="0025745D"/>
    <w:rsid w:val="002576D7"/>
    <w:rsid w:val="002615D1"/>
    <w:rsid w:val="00262C6C"/>
    <w:rsid w:val="00267089"/>
    <w:rsid w:val="00267CCA"/>
    <w:rsid w:val="00282C38"/>
    <w:rsid w:val="0028366E"/>
    <w:rsid w:val="00283FC9"/>
    <w:rsid w:val="00284622"/>
    <w:rsid w:val="00286FE1"/>
    <w:rsid w:val="0029498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0CE9"/>
    <w:rsid w:val="002E6112"/>
    <w:rsid w:val="002E671A"/>
    <w:rsid w:val="002F09AA"/>
    <w:rsid w:val="002F13C3"/>
    <w:rsid w:val="0030538B"/>
    <w:rsid w:val="00307527"/>
    <w:rsid w:val="00317427"/>
    <w:rsid w:val="00322060"/>
    <w:rsid w:val="0032457C"/>
    <w:rsid w:val="0032767E"/>
    <w:rsid w:val="00350157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1423"/>
    <w:rsid w:val="003A2C03"/>
    <w:rsid w:val="003A3958"/>
    <w:rsid w:val="003A6C1E"/>
    <w:rsid w:val="003B1A0F"/>
    <w:rsid w:val="003B4B8F"/>
    <w:rsid w:val="003C0854"/>
    <w:rsid w:val="003C46DE"/>
    <w:rsid w:val="003C703F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4E95"/>
    <w:rsid w:val="004469D2"/>
    <w:rsid w:val="0045417C"/>
    <w:rsid w:val="00465278"/>
    <w:rsid w:val="0046608B"/>
    <w:rsid w:val="00471135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D0BA8"/>
    <w:rsid w:val="004D3A43"/>
    <w:rsid w:val="004D3AB7"/>
    <w:rsid w:val="004D698B"/>
    <w:rsid w:val="004E116F"/>
    <w:rsid w:val="004E53CF"/>
    <w:rsid w:val="004F1C32"/>
    <w:rsid w:val="004F2D9E"/>
    <w:rsid w:val="004F4E50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39DE"/>
    <w:rsid w:val="00556BDB"/>
    <w:rsid w:val="00557546"/>
    <w:rsid w:val="00557C95"/>
    <w:rsid w:val="005623A1"/>
    <w:rsid w:val="00563891"/>
    <w:rsid w:val="00565E3F"/>
    <w:rsid w:val="005740E8"/>
    <w:rsid w:val="00574EB8"/>
    <w:rsid w:val="00587BDD"/>
    <w:rsid w:val="00587E5B"/>
    <w:rsid w:val="005957B4"/>
    <w:rsid w:val="005A06AC"/>
    <w:rsid w:val="005A2F4B"/>
    <w:rsid w:val="005A3461"/>
    <w:rsid w:val="005A3A17"/>
    <w:rsid w:val="005B1381"/>
    <w:rsid w:val="005B181C"/>
    <w:rsid w:val="005B7BDC"/>
    <w:rsid w:val="005C2DB9"/>
    <w:rsid w:val="005C5823"/>
    <w:rsid w:val="005C5A2D"/>
    <w:rsid w:val="005C74B0"/>
    <w:rsid w:val="005D40C1"/>
    <w:rsid w:val="005E17E6"/>
    <w:rsid w:val="00602142"/>
    <w:rsid w:val="00603183"/>
    <w:rsid w:val="00603EBB"/>
    <w:rsid w:val="00604203"/>
    <w:rsid w:val="00611699"/>
    <w:rsid w:val="006120F3"/>
    <w:rsid w:val="006164E8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17E"/>
    <w:rsid w:val="0066644D"/>
    <w:rsid w:val="006666FF"/>
    <w:rsid w:val="006701EB"/>
    <w:rsid w:val="00670F1B"/>
    <w:rsid w:val="006711AF"/>
    <w:rsid w:val="006907EB"/>
    <w:rsid w:val="00691820"/>
    <w:rsid w:val="006A0BFB"/>
    <w:rsid w:val="006A2FB6"/>
    <w:rsid w:val="006A3EEE"/>
    <w:rsid w:val="006B189E"/>
    <w:rsid w:val="006B588B"/>
    <w:rsid w:val="006B73F3"/>
    <w:rsid w:val="006D565C"/>
    <w:rsid w:val="006E1809"/>
    <w:rsid w:val="006E1E18"/>
    <w:rsid w:val="006E207D"/>
    <w:rsid w:val="006E3A48"/>
    <w:rsid w:val="006F27C9"/>
    <w:rsid w:val="006F6DB6"/>
    <w:rsid w:val="00702055"/>
    <w:rsid w:val="00706BA5"/>
    <w:rsid w:val="007115E4"/>
    <w:rsid w:val="00721B83"/>
    <w:rsid w:val="007325FA"/>
    <w:rsid w:val="00747478"/>
    <w:rsid w:val="00751829"/>
    <w:rsid w:val="0075364F"/>
    <w:rsid w:val="00755005"/>
    <w:rsid w:val="00762B28"/>
    <w:rsid w:val="007714A7"/>
    <w:rsid w:val="00771E62"/>
    <w:rsid w:val="007736C1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7F3758"/>
    <w:rsid w:val="0080056E"/>
    <w:rsid w:val="00803DE7"/>
    <w:rsid w:val="008043C2"/>
    <w:rsid w:val="00816458"/>
    <w:rsid w:val="00825452"/>
    <w:rsid w:val="008331EE"/>
    <w:rsid w:val="00837707"/>
    <w:rsid w:val="008423E3"/>
    <w:rsid w:val="008432B1"/>
    <w:rsid w:val="00844C39"/>
    <w:rsid w:val="00864A03"/>
    <w:rsid w:val="008662EE"/>
    <w:rsid w:val="008679CC"/>
    <w:rsid w:val="00871EE2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166"/>
    <w:rsid w:val="0092462C"/>
    <w:rsid w:val="00925CE1"/>
    <w:rsid w:val="009347C2"/>
    <w:rsid w:val="009377E0"/>
    <w:rsid w:val="00937F42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D5175"/>
    <w:rsid w:val="009E23AF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3E2"/>
    <w:rsid w:val="00A3764C"/>
    <w:rsid w:val="00A4367F"/>
    <w:rsid w:val="00A461C0"/>
    <w:rsid w:val="00A53D48"/>
    <w:rsid w:val="00A61415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0CDA"/>
    <w:rsid w:val="00AA25F2"/>
    <w:rsid w:val="00AA5D75"/>
    <w:rsid w:val="00AB0C76"/>
    <w:rsid w:val="00AB1F9E"/>
    <w:rsid w:val="00AB4240"/>
    <w:rsid w:val="00AB56D4"/>
    <w:rsid w:val="00AB7C6E"/>
    <w:rsid w:val="00AC02D4"/>
    <w:rsid w:val="00AC0A22"/>
    <w:rsid w:val="00AC3D95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86C"/>
    <w:rsid w:val="00B24C0C"/>
    <w:rsid w:val="00B43585"/>
    <w:rsid w:val="00B56DDB"/>
    <w:rsid w:val="00B570D7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0E08"/>
    <w:rsid w:val="00BD2B59"/>
    <w:rsid w:val="00BD2ED6"/>
    <w:rsid w:val="00BD2F4D"/>
    <w:rsid w:val="00BD43D0"/>
    <w:rsid w:val="00BD75AD"/>
    <w:rsid w:val="00BE5921"/>
    <w:rsid w:val="00BE63D2"/>
    <w:rsid w:val="00BF0004"/>
    <w:rsid w:val="00BF77C5"/>
    <w:rsid w:val="00C04573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40A"/>
    <w:rsid w:val="00C55E0C"/>
    <w:rsid w:val="00C565A8"/>
    <w:rsid w:val="00C60FD7"/>
    <w:rsid w:val="00C616C5"/>
    <w:rsid w:val="00C634BD"/>
    <w:rsid w:val="00C67728"/>
    <w:rsid w:val="00C70524"/>
    <w:rsid w:val="00C7644B"/>
    <w:rsid w:val="00C76615"/>
    <w:rsid w:val="00C802CE"/>
    <w:rsid w:val="00C90F37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3736"/>
    <w:rsid w:val="00D64816"/>
    <w:rsid w:val="00D67681"/>
    <w:rsid w:val="00D77F08"/>
    <w:rsid w:val="00D86A95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0684F"/>
    <w:rsid w:val="00E23853"/>
    <w:rsid w:val="00E26648"/>
    <w:rsid w:val="00E34188"/>
    <w:rsid w:val="00E41228"/>
    <w:rsid w:val="00E41CEB"/>
    <w:rsid w:val="00E4280D"/>
    <w:rsid w:val="00E42D65"/>
    <w:rsid w:val="00E4431B"/>
    <w:rsid w:val="00E60AF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69A8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471B7"/>
    <w:rsid w:val="00F503EB"/>
    <w:rsid w:val="00F54BF5"/>
    <w:rsid w:val="00F56645"/>
    <w:rsid w:val="00F66391"/>
    <w:rsid w:val="00F737B3"/>
    <w:rsid w:val="00F774B2"/>
    <w:rsid w:val="00F8056A"/>
    <w:rsid w:val="00F806CD"/>
    <w:rsid w:val="00F821F4"/>
    <w:rsid w:val="00F844C2"/>
    <w:rsid w:val="00F84AB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01C8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848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8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8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8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8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8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8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2</Pages>
  <Words>662</Words>
  <Characters>3778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2024-01-11T12:43:00Z</cp:lastPrinted>
  <dcterms:created xsi:type="dcterms:W3CDTF">2024-10-14T10:31:00Z</dcterms:created>
  <dcterms:modified xsi:type="dcterms:W3CDTF">2024-10-15T10:08:00Z</dcterms:modified>
</cp:coreProperties>
</file>