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7EC" w:rsidRPr="00A461C0" w:rsidRDefault="005F07E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90416427" r:id="rId8"/>
        </w:object>
      </w:r>
    </w:p>
    <w:p w:rsidR="005F07EC" w:rsidRPr="00D927B7" w:rsidRDefault="005F07EC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F07EC" w:rsidRPr="00D927B7" w:rsidRDefault="005F07E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F07EC" w:rsidRPr="00D927B7" w:rsidRDefault="005F07E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F07EC" w:rsidRPr="00D927B7" w:rsidRDefault="005F07EC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F07EC" w:rsidRDefault="005F07E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F07EC" w:rsidRDefault="005F07E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F07EC" w:rsidRPr="00A461C0" w:rsidRDefault="005F07E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5F07EC" w:rsidRPr="00A461C0" w:rsidRDefault="005F07EC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F07EC" w:rsidRDefault="005F07E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5F07EC" w:rsidRPr="00A461C0" w:rsidRDefault="005F07EC" w:rsidP="00EE1455">
      <w:pPr>
        <w:pStyle w:val="Normal2"/>
        <w:rPr>
          <w:rFonts w:ascii="Times New Roman" w:hAnsi="Times New Roman"/>
          <w:b/>
          <w:szCs w:val="24"/>
        </w:rPr>
      </w:pPr>
    </w:p>
    <w:p w:rsidR="005F07EC" w:rsidRDefault="005F07E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F07EC" w:rsidRDefault="005F07EC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5F07EC" w:rsidRDefault="005F07EC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гр.Швець Ганні Миколаївні</w:t>
      </w:r>
    </w:p>
    <w:p w:rsidR="005F07EC" w:rsidRDefault="005F07E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F07EC" w:rsidRDefault="005F07EC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1563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04.10.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гр.Швець Ганни Миколаївни, 19**р.н., яка зареєстрована та проживає за адресою: м.Кіцмань, АДРЕСА 1,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 картки фізичної особи – платника податків, довідка про доходи,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:rsidR="005F07EC" w:rsidRPr="00DD3D7E" w:rsidRDefault="005F07EC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5F07EC" w:rsidRDefault="005F07EC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F07EC" w:rsidRPr="006F2277" w:rsidRDefault="005F07EC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гр.Швець Ганні Миколаївні, 19**р.н.,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АДРЕСА 1,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5F07EC" w:rsidRPr="006F2277" w:rsidRDefault="005F07EC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гр.</w:t>
      </w:r>
      <w:bookmarkEnd w:id="1"/>
      <w:r w:rsidRPr="0092724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Швець Ганні Миколаївні.</w:t>
      </w:r>
    </w:p>
    <w:p w:rsidR="005F07EC" w:rsidRPr="006F2277" w:rsidRDefault="005F07EC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92724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Швець Ганні Миколаївні,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5F07EC" w:rsidRPr="006F2277" w:rsidRDefault="005F07EC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F07EC" w:rsidRPr="006F2277" w:rsidRDefault="005F07EC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F07EC" w:rsidRPr="006F2277" w:rsidRDefault="005F07E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F07EC" w:rsidRDefault="005F07E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F07EC" w:rsidRDefault="005F07EC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5F07EC" w:rsidRPr="006E1E18" w:rsidRDefault="005F07E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F07EC" w:rsidRDefault="005F07E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F07EC" w:rsidRDefault="005F07E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F07EC" w:rsidRDefault="005F07E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F07EC" w:rsidRDefault="005F07E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F07EC" w:rsidRPr="00AB1F9E" w:rsidRDefault="005F07E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5F07EC" w:rsidRPr="00AB1F9E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7EC" w:rsidRDefault="005F07EC" w:rsidP="00EE1455">
      <w:pPr>
        <w:spacing w:after="0" w:line="240" w:lineRule="auto"/>
      </w:pPr>
      <w:r>
        <w:separator/>
      </w:r>
    </w:p>
  </w:endnote>
  <w:endnote w:type="continuationSeparator" w:id="0">
    <w:p w:rsidR="005F07EC" w:rsidRDefault="005F07E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7EC" w:rsidRDefault="005F07EC" w:rsidP="00EE1455">
      <w:pPr>
        <w:spacing w:after="0" w:line="240" w:lineRule="auto"/>
      </w:pPr>
      <w:r>
        <w:separator/>
      </w:r>
    </w:p>
  </w:footnote>
  <w:footnote w:type="continuationSeparator" w:id="0">
    <w:p w:rsidR="005F07EC" w:rsidRDefault="005F07E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2C73"/>
    <w:rsid w:val="00036E40"/>
    <w:rsid w:val="00042B21"/>
    <w:rsid w:val="00051F69"/>
    <w:rsid w:val="000541DF"/>
    <w:rsid w:val="00054F57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A41A6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01305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A5247"/>
    <w:rsid w:val="004B527B"/>
    <w:rsid w:val="004C2D83"/>
    <w:rsid w:val="004C6B29"/>
    <w:rsid w:val="004C7D40"/>
    <w:rsid w:val="004D4F01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5F07E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0635"/>
    <w:rsid w:val="00721B83"/>
    <w:rsid w:val="007241D1"/>
    <w:rsid w:val="00736C47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6793"/>
    <w:rsid w:val="007D11A1"/>
    <w:rsid w:val="007D610F"/>
    <w:rsid w:val="007E2669"/>
    <w:rsid w:val="007E6625"/>
    <w:rsid w:val="00803DE7"/>
    <w:rsid w:val="00804448"/>
    <w:rsid w:val="008428CC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2724F"/>
    <w:rsid w:val="0093767D"/>
    <w:rsid w:val="00937DF7"/>
    <w:rsid w:val="009504B7"/>
    <w:rsid w:val="0095089D"/>
    <w:rsid w:val="00954219"/>
    <w:rsid w:val="009629C0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0BF2"/>
    <w:rsid w:val="00A77AF4"/>
    <w:rsid w:val="00A8105E"/>
    <w:rsid w:val="00A812D8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2F74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3F84"/>
    <w:rsid w:val="00E86403"/>
    <w:rsid w:val="00E905E7"/>
    <w:rsid w:val="00E97DE3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B5A5A"/>
    <w:rsid w:val="00FC288C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672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391</Words>
  <Characters>2229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2024-03-12T08:38:00Z</cp:lastPrinted>
  <dcterms:created xsi:type="dcterms:W3CDTF">2024-10-04T15:16:00Z</dcterms:created>
  <dcterms:modified xsi:type="dcterms:W3CDTF">2024-10-14T10:07:00Z</dcterms:modified>
</cp:coreProperties>
</file>