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F12" w:rsidRPr="00A461C0" w:rsidRDefault="00BA5F1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0415554" r:id="rId8"/>
        </w:object>
      </w:r>
    </w:p>
    <w:p w:rsidR="00BA5F12" w:rsidRPr="00D927B7" w:rsidRDefault="00BA5F1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A5F12" w:rsidRPr="00D927B7" w:rsidRDefault="00BA5F1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A5F12" w:rsidRPr="00D927B7" w:rsidRDefault="00BA5F1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A5F12" w:rsidRPr="00D927B7" w:rsidRDefault="00BA5F1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A5F12" w:rsidRDefault="00BA5F1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5F12" w:rsidRDefault="00BA5F1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A5F12" w:rsidRPr="00A461C0" w:rsidRDefault="00BA5F1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BA5F12" w:rsidRPr="00A461C0" w:rsidRDefault="00BA5F1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A5F12" w:rsidRDefault="00BA5F1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№_______</w:t>
      </w:r>
    </w:p>
    <w:p w:rsidR="00BA5F12" w:rsidRPr="00A461C0" w:rsidRDefault="00BA5F12" w:rsidP="00EE1455">
      <w:pPr>
        <w:pStyle w:val="Normal2"/>
        <w:rPr>
          <w:rFonts w:ascii="Times New Roman" w:hAnsi="Times New Roman"/>
          <w:b/>
          <w:szCs w:val="24"/>
        </w:rPr>
      </w:pPr>
    </w:p>
    <w:p w:rsidR="00BA5F12" w:rsidRDefault="00BA5F1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Default="00BA5F1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BA5F12" w:rsidRDefault="00BA5F12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гр.Мохновид Любові Василівні</w:t>
      </w:r>
    </w:p>
    <w:p w:rsidR="00BA5F12" w:rsidRDefault="00BA5F1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Default="00BA5F1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1560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гр.Мохновид Любові Василівни, 19**р.н., яка зареєстрована та проживає за адресою: с.Валява,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BA5F12" w:rsidRPr="00DD3D7E" w:rsidRDefault="00BA5F1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BA5F12" w:rsidRDefault="00BA5F1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A5F12" w:rsidRPr="006F2277" w:rsidRDefault="00BA5F12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Мохновид Любові Василівні, 19**р.н.,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с.Валява,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BA5F12" w:rsidRPr="006F2277" w:rsidRDefault="00BA5F1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</w:t>
      </w:r>
      <w:bookmarkEnd w:id="1"/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Мохновид Любові Василівні.</w:t>
      </w:r>
    </w:p>
    <w:p w:rsidR="00BA5F12" w:rsidRPr="006F2277" w:rsidRDefault="00BA5F1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Мохновид Любові Василівні,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BA5F12" w:rsidRPr="006F2277" w:rsidRDefault="00BA5F12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A5F12" w:rsidRPr="006F2277" w:rsidRDefault="00BA5F12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Pr="006F2277" w:rsidRDefault="00BA5F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Default="00BA5F1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Default="00BA5F1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:rsidR="00BA5F12" w:rsidRPr="006E1E18" w:rsidRDefault="00BA5F1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A5F12" w:rsidRDefault="00BA5F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A5F12" w:rsidRDefault="00BA5F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A5F12" w:rsidRDefault="00BA5F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A5F12" w:rsidRDefault="00BA5F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A5F12" w:rsidRPr="00AB1F9E" w:rsidRDefault="00BA5F1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A5F12" w:rsidRPr="00AB1F9E" w:rsidSect="006B6176">
      <w:pgSz w:w="11906" w:h="16838" w:code="9"/>
      <w:pgMar w:top="567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F12" w:rsidRDefault="00BA5F12" w:rsidP="00EE1455">
      <w:pPr>
        <w:spacing w:after="0" w:line="240" w:lineRule="auto"/>
      </w:pPr>
      <w:r>
        <w:separator/>
      </w:r>
    </w:p>
  </w:endnote>
  <w:endnote w:type="continuationSeparator" w:id="0">
    <w:p w:rsidR="00BA5F12" w:rsidRDefault="00BA5F1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F12" w:rsidRDefault="00BA5F12" w:rsidP="00EE1455">
      <w:pPr>
        <w:spacing w:after="0" w:line="240" w:lineRule="auto"/>
      </w:pPr>
      <w:r>
        <w:separator/>
      </w:r>
    </w:p>
  </w:footnote>
  <w:footnote w:type="continuationSeparator" w:id="0">
    <w:p w:rsidR="00BA5F12" w:rsidRDefault="00BA5F1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4881"/>
    <w:rsid w:val="000C590B"/>
    <w:rsid w:val="000E1A71"/>
    <w:rsid w:val="000E301C"/>
    <w:rsid w:val="000E4BF6"/>
    <w:rsid w:val="000E5091"/>
    <w:rsid w:val="000E63CB"/>
    <w:rsid w:val="000F3A7D"/>
    <w:rsid w:val="00114A58"/>
    <w:rsid w:val="00115F51"/>
    <w:rsid w:val="001364D7"/>
    <w:rsid w:val="00142D11"/>
    <w:rsid w:val="00147912"/>
    <w:rsid w:val="00147A60"/>
    <w:rsid w:val="001557F1"/>
    <w:rsid w:val="0015746B"/>
    <w:rsid w:val="00162CF0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2992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D5E1A"/>
    <w:rsid w:val="005E0C88"/>
    <w:rsid w:val="005E6D17"/>
    <w:rsid w:val="005E7FAC"/>
    <w:rsid w:val="00602206"/>
    <w:rsid w:val="0060721D"/>
    <w:rsid w:val="00612D42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176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C040C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17B04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26AB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44EC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A5F1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1C7C"/>
    <w:rsid w:val="00F1598C"/>
    <w:rsid w:val="00F17CCA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03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395</Words>
  <Characters>2255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2024-03-12T08:38:00Z</cp:lastPrinted>
  <dcterms:created xsi:type="dcterms:W3CDTF">2024-10-04T15:14:00Z</dcterms:created>
  <dcterms:modified xsi:type="dcterms:W3CDTF">2024-10-14T09:53:00Z</dcterms:modified>
</cp:coreProperties>
</file>