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C119D" w:rsidRDefault="002C119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573E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0415337" r:id="rId6"/>
        </w:object>
      </w:r>
    </w:p>
    <w:p w:rsidR="002C119D" w:rsidRDefault="002C119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C119D" w:rsidRDefault="002C119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C119D" w:rsidRDefault="002C119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C119D" w:rsidRDefault="002C119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C119D" w:rsidRDefault="002C119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C119D" w:rsidRDefault="002C119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2C119D" w:rsidRDefault="002C119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C119D" w:rsidRDefault="002C119D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2C119D" w:rsidRDefault="002C119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2C119D" w:rsidRDefault="002C119D" w:rsidP="008D785D">
      <w:pPr>
        <w:rPr>
          <w:sz w:val="24"/>
          <w:lang w:val="uk-UA"/>
        </w:rPr>
      </w:pPr>
    </w:p>
    <w:p w:rsidR="002C119D" w:rsidRDefault="002C119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2C119D" w:rsidRPr="003B408E" w:rsidRDefault="002C119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Олексюку Віталію Дмитровичу</w:t>
      </w:r>
    </w:p>
    <w:p w:rsidR="002C119D" w:rsidRDefault="002C119D" w:rsidP="008D785D">
      <w:pPr>
        <w:jc w:val="both"/>
        <w:rPr>
          <w:b/>
          <w:sz w:val="24"/>
          <w:szCs w:val="24"/>
          <w:lang w:val="uk-UA"/>
        </w:rPr>
      </w:pPr>
    </w:p>
    <w:p w:rsidR="002C119D" w:rsidRDefault="002C119D" w:rsidP="008D785D">
      <w:pPr>
        <w:jc w:val="both"/>
        <w:rPr>
          <w:b/>
          <w:sz w:val="24"/>
          <w:szCs w:val="24"/>
          <w:lang w:val="uk-UA"/>
        </w:rPr>
      </w:pPr>
    </w:p>
    <w:p w:rsidR="002C119D" w:rsidRDefault="002C119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1517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гр.Олексюка Віталія Дмитровича,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АДРЕСА 1 </w:t>
      </w:r>
      <w:bookmarkEnd w:id="1"/>
      <w:bookmarkEnd w:id="2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посвідчення УБД,  копія виписки з медичної карти амбулаторного хворого, копія магнітно-резонансної томографії,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2C119D" w:rsidRDefault="002C119D" w:rsidP="00E16479">
      <w:pPr>
        <w:jc w:val="both"/>
        <w:rPr>
          <w:bCs/>
          <w:sz w:val="24"/>
          <w:szCs w:val="24"/>
          <w:lang w:val="uk-UA"/>
        </w:rPr>
      </w:pPr>
    </w:p>
    <w:p w:rsidR="002C119D" w:rsidRDefault="002C119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C119D" w:rsidRDefault="002C119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C119D" w:rsidRPr="0084440D" w:rsidRDefault="002C119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Олексюку Віталію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2C119D" w:rsidRPr="0084440D" w:rsidRDefault="002C119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2C119D" w:rsidRPr="0084440D" w:rsidRDefault="002C119D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2C119D" w:rsidRPr="008B124A" w:rsidRDefault="002C119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2C119D" w:rsidRDefault="002C119D" w:rsidP="00AE462C">
      <w:pPr>
        <w:ind w:firstLine="600"/>
        <w:jc w:val="both"/>
        <w:rPr>
          <w:sz w:val="24"/>
          <w:szCs w:val="24"/>
          <w:lang w:val="uk-UA"/>
        </w:rPr>
      </w:pPr>
    </w:p>
    <w:p w:rsidR="002C119D" w:rsidRDefault="002C119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C119D" w:rsidRDefault="002C119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C119D" w:rsidRDefault="002C119D" w:rsidP="009F0ED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Сергій  БУЛЕГА</w:t>
      </w:r>
      <w:r>
        <w:rPr>
          <w:b/>
          <w:sz w:val="24"/>
          <w:szCs w:val="24"/>
        </w:rPr>
        <w:t xml:space="preserve">  </w:t>
      </w:r>
    </w:p>
    <w:p w:rsidR="002C119D" w:rsidRDefault="002C119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C119D" w:rsidRDefault="002C119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C119D" w:rsidRDefault="002C119D" w:rsidP="00AE462C">
      <w:pPr>
        <w:rPr>
          <w:b/>
          <w:sz w:val="24"/>
          <w:szCs w:val="24"/>
          <w:lang w:val="uk-UA"/>
        </w:rPr>
      </w:pPr>
    </w:p>
    <w:p w:rsidR="002C119D" w:rsidRDefault="002C119D" w:rsidP="00AE462C">
      <w:pPr>
        <w:rPr>
          <w:b/>
          <w:sz w:val="24"/>
          <w:szCs w:val="24"/>
          <w:lang w:val="uk-UA"/>
        </w:rPr>
      </w:pPr>
    </w:p>
    <w:p w:rsidR="002C119D" w:rsidRDefault="002C119D" w:rsidP="00AE462C">
      <w:pPr>
        <w:rPr>
          <w:b/>
          <w:sz w:val="24"/>
          <w:szCs w:val="24"/>
          <w:lang w:val="uk-UA"/>
        </w:rPr>
      </w:pPr>
    </w:p>
    <w:p w:rsidR="002C119D" w:rsidRDefault="002C119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C119D" w:rsidSect="009F0EDF">
      <w:pgSz w:w="11906" w:h="16838"/>
      <w:pgMar w:top="54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63CB3"/>
    <w:rsid w:val="000807F9"/>
    <w:rsid w:val="0008599E"/>
    <w:rsid w:val="000C419B"/>
    <w:rsid w:val="000D5A0A"/>
    <w:rsid w:val="001113B2"/>
    <w:rsid w:val="001124EA"/>
    <w:rsid w:val="001265A5"/>
    <w:rsid w:val="00150E2F"/>
    <w:rsid w:val="001573E5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2C119D"/>
    <w:rsid w:val="003110A1"/>
    <w:rsid w:val="00324303"/>
    <w:rsid w:val="0034077A"/>
    <w:rsid w:val="00340AAA"/>
    <w:rsid w:val="003624E0"/>
    <w:rsid w:val="00392D5A"/>
    <w:rsid w:val="003B03C5"/>
    <w:rsid w:val="003B408E"/>
    <w:rsid w:val="003E3B39"/>
    <w:rsid w:val="0040046D"/>
    <w:rsid w:val="004027F1"/>
    <w:rsid w:val="004101EF"/>
    <w:rsid w:val="0043295D"/>
    <w:rsid w:val="004532F4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41E2C"/>
    <w:rsid w:val="00551335"/>
    <w:rsid w:val="00571A4A"/>
    <w:rsid w:val="00581DAF"/>
    <w:rsid w:val="005825EA"/>
    <w:rsid w:val="005867DE"/>
    <w:rsid w:val="005C6683"/>
    <w:rsid w:val="005D0ADD"/>
    <w:rsid w:val="0062246B"/>
    <w:rsid w:val="00624F8F"/>
    <w:rsid w:val="006C1661"/>
    <w:rsid w:val="006C2211"/>
    <w:rsid w:val="006C4577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71F05"/>
    <w:rsid w:val="00881527"/>
    <w:rsid w:val="00892585"/>
    <w:rsid w:val="008A035A"/>
    <w:rsid w:val="008B124A"/>
    <w:rsid w:val="008D785D"/>
    <w:rsid w:val="008F17E7"/>
    <w:rsid w:val="00967B68"/>
    <w:rsid w:val="00984307"/>
    <w:rsid w:val="00984EA7"/>
    <w:rsid w:val="00991095"/>
    <w:rsid w:val="0099498C"/>
    <w:rsid w:val="009F0E92"/>
    <w:rsid w:val="009F0EDF"/>
    <w:rsid w:val="009F3EB0"/>
    <w:rsid w:val="009F7227"/>
    <w:rsid w:val="00A21464"/>
    <w:rsid w:val="00A451C9"/>
    <w:rsid w:val="00A7419A"/>
    <w:rsid w:val="00A75804"/>
    <w:rsid w:val="00A83486"/>
    <w:rsid w:val="00A97CE7"/>
    <w:rsid w:val="00AB23AD"/>
    <w:rsid w:val="00AB7A46"/>
    <w:rsid w:val="00AC6A48"/>
    <w:rsid w:val="00AE462C"/>
    <w:rsid w:val="00B43970"/>
    <w:rsid w:val="00B61329"/>
    <w:rsid w:val="00B96261"/>
    <w:rsid w:val="00BD3741"/>
    <w:rsid w:val="00BE1F2C"/>
    <w:rsid w:val="00BE6276"/>
    <w:rsid w:val="00BF62BA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EC244F"/>
    <w:rsid w:val="00F279D3"/>
    <w:rsid w:val="00F501F3"/>
    <w:rsid w:val="00F5406E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6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335</Words>
  <Characters>1913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2024-07-10T06:36:00Z</cp:lastPrinted>
  <dcterms:created xsi:type="dcterms:W3CDTF">2024-10-04T15:13:00Z</dcterms:created>
  <dcterms:modified xsi:type="dcterms:W3CDTF">2024-10-14T09:49:00Z</dcterms:modified>
</cp:coreProperties>
</file>