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517B3" w:rsidRDefault="00E517B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F406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0415246" r:id="rId6"/>
        </w:object>
      </w:r>
    </w:p>
    <w:p w:rsidR="00E517B3" w:rsidRDefault="00E517B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517B3" w:rsidRDefault="00E517B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517B3" w:rsidRDefault="00E517B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517B3" w:rsidRDefault="00E517B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517B3" w:rsidRDefault="00E517B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517B3" w:rsidRDefault="00E517B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E517B3" w:rsidRDefault="00E517B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517B3" w:rsidRDefault="00E517B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517B3" w:rsidRDefault="00E517B3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E517B3" w:rsidRDefault="00E517B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м. Кіцмань                                                  №_______</w:t>
      </w:r>
    </w:p>
    <w:p w:rsidR="00E517B3" w:rsidRDefault="00E517B3" w:rsidP="008D785D">
      <w:pPr>
        <w:rPr>
          <w:sz w:val="24"/>
          <w:lang w:val="uk-UA"/>
        </w:rPr>
      </w:pPr>
    </w:p>
    <w:p w:rsidR="00E517B3" w:rsidRDefault="00E517B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E517B3" w:rsidRPr="003B408E" w:rsidRDefault="00E517B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Миркотану Петру Дмитровичу</w:t>
      </w:r>
    </w:p>
    <w:p w:rsidR="00E517B3" w:rsidRDefault="00E517B3" w:rsidP="008D785D">
      <w:pPr>
        <w:jc w:val="both"/>
        <w:rPr>
          <w:b/>
          <w:sz w:val="24"/>
          <w:szCs w:val="24"/>
          <w:lang w:val="uk-UA"/>
        </w:rPr>
      </w:pPr>
    </w:p>
    <w:p w:rsidR="00E517B3" w:rsidRDefault="00E517B3" w:rsidP="008D785D">
      <w:pPr>
        <w:jc w:val="both"/>
        <w:rPr>
          <w:b/>
          <w:sz w:val="24"/>
          <w:szCs w:val="24"/>
          <w:lang w:val="uk-UA"/>
        </w:rPr>
      </w:pPr>
    </w:p>
    <w:p w:rsidR="00E517B3" w:rsidRDefault="00E517B3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590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гр.Миркотана Петра Дмитровича,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r>
        <w:rPr>
          <w:sz w:val="24"/>
          <w:szCs w:val="24"/>
          <w:lang w:val="uk-UA"/>
        </w:rPr>
        <w:t xml:space="preserve">АДРЕСА 1 </w:t>
      </w:r>
      <w:bookmarkEnd w:id="1"/>
      <w:bookmarkEnd w:id="2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витягу з реєстру ТГ,  копія посвідчення УБД,  копія довідки МСЕК №663528,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E517B3" w:rsidRDefault="00E517B3" w:rsidP="00E16479">
      <w:pPr>
        <w:jc w:val="both"/>
        <w:rPr>
          <w:bCs/>
          <w:sz w:val="24"/>
          <w:szCs w:val="24"/>
          <w:lang w:val="uk-UA"/>
        </w:rPr>
      </w:pPr>
    </w:p>
    <w:p w:rsidR="00E517B3" w:rsidRDefault="00E517B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517B3" w:rsidRDefault="00E517B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517B3" w:rsidRPr="0084440D" w:rsidRDefault="00E517B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Миркотану Петру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сумі ______ грн. (___________ гривень).</w:t>
      </w:r>
    </w:p>
    <w:p w:rsidR="00E517B3" w:rsidRPr="0084440D" w:rsidRDefault="00E517B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E517B3" w:rsidRPr="0084440D" w:rsidRDefault="00E517B3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E517B3" w:rsidRPr="008B124A" w:rsidRDefault="00E517B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E517B3" w:rsidRDefault="00E517B3" w:rsidP="00AE462C">
      <w:pPr>
        <w:ind w:firstLine="600"/>
        <w:jc w:val="both"/>
        <w:rPr>
          <w:sz w:val="24"/>
          <w:szCs w:val="24"/>
          <w:lang w:val="uk-UA"/>
        </w:rPr>
      </w:pPr>
    </w:p>
    <w:p w:rsidR="00E517B3" w:rsidRDefault="00E517B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517B3" w:rsidRDefault="00E517B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517B3" w:rsidRDefault="00E517B3" w:rsidP="00094136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E517B3" w:rsidRDefault="00E517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517B3" w:rsidRDefault="00E517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517B3" w:rsidRDefault="00E517B3" w:rsidP="00AE462C">
      <w:pPr>
        <w:rPr>
          <w:b/>
          <w:sz w:val="24"/>
          <w:szCs w:val="24"/>
          <w:lang w:val="uk-UA"/>
        </w:rPr>
      </w:pPr>
    </w:p>
    <w:p w:rsidR="00E517B3" w:rsidRDefault="00E517B3" w:rsidP="00AE462C">
      <w:pPr>
        <w:rPr>
          <w:b/>
          <w:sz w:val="24"/>
          <w:szCs w:val="24"/>
          <w:lang w:val="uk-UA"/>
        </w:rPr>
      </w:pPr>
    </w:p>
    <w:p w:rsidR="00E517B3" w:rsidRDefault="00E517B3" w:rsidP="00AE462C">
      <w:pPr>
        <w:rPr>
          <w:b/>
          <w:sz w:val="24"/>
          <w:szCs w:val="24"/>
          <w:lang w:val="uk-UA"/>
        </w:rPr>
      </w:pPr>
    </w:p>
    <w:p w:rsidR="00E517B3" w:rsidRDefault="00E517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517B3" w:rsidSect="00094136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07F9"/>
    <w:rsid w:val="0008599E"/>
    <w:rsid w:val="00094136"/>
    <w:rsid w:val="000C419B"/>
    <w:rsid w:val="000D5A0A"/>
    <w:rsid w:val="001113B2"/>
    <w:rsid w:val="001124EA"/>
    <w:rsid w:val="00150E2F"/>
    <w:rsid w:val="001530AF"/>
    <w:rsid w:val="001B6DCD"/>
    <w:rsid w:val="001C17F2"/>
    <w:rsid w:val="001C6A3B"/>
    <w:rsid w:val="001E0925"/>
    <w:rsid w:val="001F1A69"/>
    <w:rsid w:val="001F4068"/>
    <w:rsid w:val="00210848"/>
    <w:rsid w:val="00211057"/>
    <w:rsid w:val="00220BBD"/>
    <w:rsid w:val="00234664"/>
    <w:rsid w:val="002A2EF6"/>
    <w:rsid w:val="002A4963"/>
    <w:rsid w:val="003110A1"/>
    <w:rsid w:val="003135ED"/>
    <w:rsid w:val="00324303"/>
    <w:rsid w:val="0034077A"/>
    <w:rsid w:val="00340AAA"/>
    <w:rsid w:val="003624E0"/>
    <w:rsid w:val="00364AF3"/>
    <w:rsid w:val="003B408E"/>
    <w:rsid w:val="003E3B39"/>
    <w:rsid w:val="004027F1"/>
    <w:rsid w:val="004101EF"/>
    <w:rsid w:val="0043295D"/>
    <w:rsid w:val="004532F4"/>
    <w:rsid w:val="004618C3"/>
    <w:rsid w:val="00464F8F"/>
    <w:rsid w:val="004C2CE8"/>
    <w:rsid w:val="004C37CB"/>
    <w:rsid w:val="00504454"/>
    <w:rsid w:val="00515BB1"/>
    <w:rsid w:val="005221A2"/>
    <w:rsid w:val="005376B1"/>
    <w:rsid w:val="00540335"/>
    <w:rsid w:val="00551335"/>
    <w:rsid w:val="00576F8A"/>
    <w:rsid w:val="00581DAF"/>
    <w:rsid w:val="005825EA"/>
    <w:rsid w:val="005867DE"/>
    <w:rsid w:val="005D0ADD"/>
    <w:rsid w:val="00602900"/>
    <w:rsid w:val="0062246B"/>
    <w:rsid w:val="00624F8F"/>
    <w:rsid w:val="006C1661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67B68"/>
    <w:rsid w:val="00984307"/>
    <w:rsid w:val="00984EA7"/>
    <w:rsid w:val="00991095"/>
    <w:rsid w:val="009F0E92"/>
    <w:rsid w:val="009F3EB0"/>
    <w:rsid w:val="009F7227"/>
    <w:rsid w:val="00A21464"/>
    <w:rsid w:val="00A44DE0"/>
    <w:rsid w:val="00A451C9"/>
    <w:rsid w:val="00A639CA"/>
    <w:rsid w:val="00A75804"/>
    <w:rsid w:val="00A83486"/>
    <w:rsid w:val="00A97CE7"/>
    <w:rsid w:val="00AA323F"/>
    <w:rsid w:val="00AB23AD"/>
    <w:rsid w:val="00AC6A48"/>
    <w:rsid w:val="00AE462C"/>
    <w:rsid w:val="00B61329"/>
    <w:rsid w:val="00B96261"/>
    <w:rsid w:val="00BD3741"/>
    <w:rsid w:val="00BE1F2C"/>
    <w:rsid w:val="00BE6276"/>
    <w:rsid w:val="00BF62BA"/>
    <w:rsid w:val="00C12406"/>
    <w:rsid w:val="00C27D3F"/>
    <w:rsid w:val="00C37466"/>
    <w:rsid w:val="00C60070"/>
    <w:rsid w:val="00C67803"/>
    <w:rsid w:val="00C861BE"/>
    <w:rsid w:val="00C87189"/>
    <w:rsid w:val="00CA0437"/>
    <w:rsid w:val="00CA4DB2"/>
    <w:rsid w:val="00CB2830"/>
    <w:rsid w:val="00D00FD7"/>
    <w:rsid w:val="00D15C8F"/>
    <w:rsid w:val="00D378A2"/>
    <w:rsid w:val="00D534D4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23F6D"/>
    <w:rsid w:val="00E517B3"/>
    <w:rsid w:val="00E53F40"/>
    <w:rsid w:val="00E56772"/>
    <w:rsid w:val="00E641D1"/>
    <w:rsid w:val="00E7431A"/>
    <w:rsid w:val="00E83F84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2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2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2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324</Words>
  <Characters>1851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2024-07-10T06:36:00Z</cp:lastPrinted>
  <dcterms:created xsi:type="dcterms:W3CDTF">2024-10-04T15:13:00Z</dcterms:created>
  <dcterms:modified xsi:type="dcterms:W3CDTF">2024-10-14T09:48:00Z</dcterms:modified>
</cp:coreProperties>
</file>