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44B" w:rsidRDefault="00ED244B" w:rsidP="00A14479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4B5FF6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90414762" r:id="rId5"/>
        </w:object>
      </w:r>
    </w:p>
    <w:p w:rsidR="00ED244B" w:rsidRPr="00851678" w:rsidRDefault="00ED244B" w:rsidP="00A14479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:rsidR="00ED244B" w:rsidRPr="007205A3" w:rsidRDefault="00ED244B" w:rsidP="00A14479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КІЦМАНСЬКА МІСЬКА РАДА</w:t>
      </w:r>
    </w:p>
    <w:p w:rsidR="00ED244B" w:rsidRPr="007205A3" w:rsidRDefault="00ED244B" w:rsidP="00A14479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ЧЕРНІВЕЦЬКОГО  РАЙОНУ ЧЕРНІВЕЦЬКОЇ ОБЛАСТІ</w:t>
      </w:r>
    </w:p>
    <w:p w:rsidR="00ED244B" w:rsidRPr="007205A3" w:rsidRDefault="00ED244B" w:rsidP="00A14479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7205A3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ED244B" w:rsidRPr="007205A3" w:rsidRDefault="00ED244B" w:rsidP="00A14479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7205A3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:rsidR="00ED244B" w:rsidRPr="007205A3" w:rsidRDefault="00ED244B" w:rsidP="00A1447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D244B" w:rsidRPr="007205A3" w:rsidRDefault="00ED244B" w:rsidP="00A1447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05A3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ED244B" w:rsidRPr="007205A3" w:rsidRDefault="00ED244B" w:rsidP="00A1447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D244B" w:rsidRPr="007205A3" w:rsidRDefault="00ED244B" w:rsidP="00A1447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205A3">
        <w:rPr>
          <w:rFonts w:ascii="Times New Roman" w:hAnsi="Times New Roman"/>
          <w:sz w:val="24"/>
          <w:szCs w:val="24"/>
          <w:lang w:val="uk-UA"/>
        </w:rPr>
        <w:t>____________</w:t>
      </w:r>
      <w:r w:rsidRPr="007205A3">
        <w:rPr>
          <w:rFonts w:ascii="Times New Roman" w:hAnsi="Times New Roman"/>
          <w:sz w:val="24"/>
          <w:szCs w:val="24"/>
        </w:rPr>
        <w:t xml:space="preserve">  202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7205A3">
        <w:rPr>
          <w:rFonts w:ascii="Times New Roman" w:hAnsi="Times New Roman"/>
          <w:sz w:val="24"/>
          <w:szCs w:val="24"/>
        </w:rPr>
        <w:t xml:space="preserve">    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7205A3">
        <w:rPr>
          <w:rFonts w:ascii="Times New Roman" w:hAnsi="Times New Roman"/>
          <w:sz w:val="24"/>
          <w:szCs w:val="24"/>
        </w:rPr>
        <w:t xml:space="preserve">                 м. Кіцмань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7205A3">
        <w:rPr>
          <w:rFonts w:ascii="Times New Roman" w:hAnsi="Times New Roman"/>
          <w:b/>
          <w:sz w:val="24"/>
          <w:szCs w:val="24"/>
        </w:rPr>
        <w:t xml:space="preserve">№ </w:t>
      </w:r>
      <w:r w:rsidRPr="007205A3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:rsidR="00ED244B" w:rsidRPr="007205A3" w:rsidRDefault="00ED244B" w:rsidP="00A14479">
      <w:pPr>
        <w:pStyle w:val="NoSpacing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D244B" w:rsidRDefault="00ED244B" w:rsidP="00A1447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C4E8E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:rsidR="00ED244B" w:rsidRDefault="00ED244B" w:rsidP="00A1447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C4E8E">
        <w:rPr>
          <w:rFonts w:ascii="Times New Roman" w:hAnsi="Times New Roman"/>
          <w:b/>
          <w:sz w:val="24"/>
          <w:szCs w:val="24"/>
          <w:lang w:val="uk-UA"/>
        </w:rPr>
        <w:t>житлового будинку і зем</w:t>
      </w:r>
      <w:r>
        <w:rPr>
          <w:rFonts w:ascii="Times New Roman" w:hAnsi="Times New Roman"/>
          <w:b/>
          <w:sz w:val="24"/>
          <w:szCs w:val="24"/>
          <w:lang w:val="uk-UA"/>
        </w:rPr>
        <w:t>ельної ділянки площею 0,2091 га</w:t>
      </w:r>
      <w:r w:rsidRPr="000C4E8E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ED244B" w:rsidRDefault="00ED244B" w:rsidP="00A1447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C4E8E">
        <w:rPr>
          <w:rFonts w:ascii="Times New Roman" w:hAnsi="Times New Roman"/>
          <w:b/>
          <w:sz w:val="24"/>
          <w:szCs w:val="24"/>
          <w:lang w:val="uk-UA"/>
        </w:rPr>
        <w:t xml:space="preserve">для будівництва і обслуговування житлового будинку, </w:t>
      </w:r>
    </w:p>
    <w:p w:rsidR="00ED244B" w:rsidRDefault="00ED244B" w:rsidP="00A1447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</w:t>
      </w:r>
      <w:r w:rsidRPr="000C4E8E">
        <w:rPr>
          <w:rFonts w:ascii="Times New Roman" w:hAnsi="Times New Roman"/>
          <w:b/>
          <w:sz w:val="24"/>
          <w:szCs w:val="24"/>
          <w:lang w:val="uk-UA"/>
        </w:rPr>
        <w:t xml:space="preserve">осподарських будівель і споруд (присадибна ділянка), </w:t>
      </w:r>
    </w:p>
    <w:p w:rsidR="00ED244B" w:rsidRDefault="00ED244B" w:rsidP="00A1447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C4E8E">
        <w:rPr>
          <w:rFonts w:ascii="Times New Roman" w:hAnsi="Times New Roman"/>
          <w:b/>
          <w:sz w:val="24"/>
          <w:szCs w:val="24"/>
          <w:lang w:val="uk-UA"/>
        </w:rPr>
        <w:t xml:space="preserve">розташованих за адресою: </w:t>
      </w:r>
      <w:r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0C4E8E">
        <w:rPr>
          <w:rFonts w:ascii="Times New Roman" w:hAnsi="Times New Roman"/>
          <w:b/>
          <w:sz w:val="24"/>
          <w:szCs w:val="24"/>
          <w:lang w:val="uk-UA"/>
        </w:rPr>
        <w:t xml:space="preserve">, с. Суховерхів </w:t>
      </w:r>
    </w:p>
    <w:p w:rsidR="00ED244B" w:rsidRDefault="00ED244B" w:rsidP="00A1447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C4E8E">
        <w:rPr>
          <w:rFonts w:ascii="Times New Roman" w:hAnsi="Times New Roman"/>
          <w:b/>
          <w:sz w:val="24"/>
          <w:szCs w:val="24"/>
          <w:lang w:val="uk-UA"/>
        </w:rPr>
        <w:t xml:space="preserve">між  </w:t>
      </w:r>
      <w:r>
        <w:rPr>
          <w:rFonts w:ascii="Times New Roman" w:hAnsi="Times New Roman"/>
          <w:b/>
          <w:sz w:val="24"/>
          <w:szCs w:val="24"/>
          <w:lang w:val="uk-UA"/>
        </w:rPr>
        <w:t>ОСОБОЮ 1</w:t>
      </w:r>
      <w:r w:rsidRPr="000C4E8E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0C4E8E">
        <w:rPr>
          <w:rFonts w:ascii="Times New Roman" w:hAnsi="Times New Roman"/>
          <w:b/>
          <w:sz w:val="24"/>
          <w:szCs w:val="24"/>
          <w:lang w:val="uk-UA"/>
        </w:rPr>
        <w:t>1988 року народження,</w:t>
      </w:r>
    </w:p>
    <w:p w:rsidR="00ED244B" w:rsidRDefault="00ED244B" w:rsidP="00A1447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C4E8E">
        <w:rPr>
          <w:rFonts w:ascii="Times New Roman" w:hAnsi="Times New Roman"/>
          <w:b/>
          <w:sz w:val="24"/>
          <w:szCs w:val="24"/>
          <w:lang w:val="uk-UA"/>
        </w:rPr>
        <w:t xml:space="preserve">в інтересах якого діє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0C4E8E">
        <w:rPr>
          <w:rFonts w:ascii="Times New Roman" w:hAnsi="Times New Roman"/>
          <w:b/>
          <w:sz w:val="24"/>
          <w:szCs w:val="24"/>
          <w:lang w:val="uk-UA"/>
        </w:rPr>
        <w:t xml:space="preserve"> на підставі довіреності </w:t>
      </w:r>
    </w:p>
    <w:p w:rsidR="00ED244B" w:rsidRDefault="00ED244B" w:rsidP="00A1447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від 29.07.2024 та ОСОБОЮ 3</w:t>
      </w:r>
      <w:r w:rsidRPr="000C4E8E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ED244B" w:rsidRPr="000C4E8E" w:rsidRDefault="00ED244B" w:rsidP="00A1447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0C4E8E">
        <w:rPr>
          <w:rFonts w:ascii="Times New Roman" w:hAnsi="Times New Roman"/>
          <w:b/>
          <w:sz w:val="24"/>
          <w:szCs w:val="24"/>
          <w:lang w:val="uk-UA"/>
        </w:rPr>
        <w:t>1972 року народ</w:t>
      </w:r>
      <w:r>
        <w:rPr>
          <w:rFonts w:ascii="Times New Roman" w:hAnsi="Times New Roman"/>
          <w:b/>
          <w:sz w:val="24"/>
          <w:szCs w:val="24"/>
          <w:lang w:val="uk-UA"/>
        </w:rPr>
        <w:t>ження, мешканцями с. Суховерхів</w:t>
      </w:r>
    </w:p>
    <w:p w:rsidR="00ED244B" w:rsidRPr="004B5FF6" w:rsidRDefault="00ED244B" w:rsidP="00A14479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</w:pPr>
    </w:p>
    <w:p w:rsidR="00ED244B" w:rsidRPr="007F467F" w:rsidRDefault="00ED244B" w:rsidP="00A1447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  <w:t xml:space="preserve">         </w:t>
      </w:r>
      <w:r w:rsidRPr="007F467F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, статтями 17, 18 Закону України «Про охорону дитинства», статтею 203 Цивільного кодексу України, пунктом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гр. </w:t>
      </w:r>
      <w:r>
        <w:rPr>
          <w:rFonts w:ascii="Times New Roman" w:hAnsi="Times New Roman"/>
          <w:sz w:val="24"/>
          <w:szCs w:val="24"/>
          <w:lang w:val="uk-UA"/>
        </w:rPr>
        <w:t>ОСОБА 2, ***1988</w:t>
      </w:r>
      <w:r w:rsidRPr="001729B6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24.09.2024 № 316, яка діє в інтересах гр. ОСОБИ 1, ***1988</w:t>
      </w:r>
      <w:r w:rsidRPr="00627E2B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на підставі довіреності від 29.07</w:t>
      </w:r>
      <w:r w:rsidRPr="00057F3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4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,  враховуючи рішення Комісії з питань захисту прав дитини при виконавчому комітеті Кіцманської </w:t>
      </w:r>
      <w:r>
        <w:rPr>
          <w:rFonts w:ascii="Times New Roman" w:hAnsi="Times New Roman"/>
          <w:sz w:val="24"/>
          <w:szCs w:val="24"/>
          <w:lang w:val="uk-UA"/>
        </w:rPr>
        <w:t>міської ради від 01.09.2024 № 3,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ED244B" w:rsidRPr="007F467F" w:rsidRDefault="00ED244B" w:rsidP="00A14479">
      <w:pPr>
        <w:pStyle w:val="1"/>
        <w:jc w:val="both"/>
        <w:rPr>
          <w:rFonts w:ascii="Times New Roman" w:hAnsi="Times New Roman"/>
          <w:b/>
          <w:szCs w:val="24"/>
        </w:rPr>
      </w:pPr>
    </w:p>
    <w:p w:rsidR="00ED244B" w:rsidRPr="007F467F" w:rsidRDefault="00ED244B" w:rsidP="00A14479">
      <w:pPr>
        <w:pStyle w:val="1"/>
        <w:jc w:val="both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>В И Р І Ш И В:</w:t>
      </w:r>
    </w:p>
    <w:p w:rsidR="00ED244B" w:rsidRPr="007F467F" w:rsidRDefault="00ED244B" w:rsidP="00A1447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D244B" w:rsidRPr="00474682" w:rsidRDefault="00ED244B" w:rsidP="00A1447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D962C7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</w:t>
      </w:r>
      <w:r w:rsidRPr="00474682">
        <w:rPr>
          <w:rFonts w:ascii="Times New Roman" w:hAnsi="Times New Roman"/>
          <w:sz w:val="24"/>
          <w:szCs w:val="24"/>
          <w:lang w:val="uk-UA"/>
        </w:rPr>
        <w:t>житлового будинку і земельної ділянки площею 0,2091 га для будівництва і обслуговування житлового будинку, господарських будівель і споруд (присадибна діля</w:t>
      </w:r>
      <w:r>
        <w:rPr>
          <w:rFonts w:ascii="Times New Roman" w:hAnsi="Times New Roman"/>
          <w:sz w:val="24"/>
          <w:szCs w:val="24"/>
          <w:lang w:val="uk-UA"/>
        </w:rPr>
        <w:t>нка), розташованих за адресою: АДРЕСА 1</w:t>
      </w:r>
      <w:r w:rsidRPr="00474682">
        <w:rPr>
          <w:rFonts w:ascii="Times New Roman" w:hAnsi="Times New Roman"/>
          <w:sz w:val="24"/>
          <w:szCs w:val="24"/>
          <w:lang w:val="uk-UA"/>
        </w:rPr>
        <w:t xml:space="preserve">, с. Суховерхів між  </w:t>
      </w:r>
      <w:r>
        <w:rPr>
          <w:rFonts w:ascii="Times New Roman" w:hAnsi="Times New Roman"/>
          <w:sz w:val="24"/>
          <w:szCs w:val="24"/>
          <w:lang w:val="uk-UA"/>
        </w:rPr>
        <w:t>ОСОБОЮ 1</w:t>
      </w:r>
      <w:r w:rsidRPr="00474682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474682">
        <w:rPr>
          <w:rFonts w:ascii="Times New Roman" w:hAnsi="Times New Roman"/>
          <w:sz w:val="24"/>
          <w:szCs w:val="24"/>
          <w:lang w:val="uk-UA"/>
        </w:rPr>
        <w:t xml:space="preserve"> 1988 року народження, в інтересах якого діє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474682">
        <w:rPr>
          <w:rFonts w:ascii="Times New Roman" w:hAnsi="Times New Roman"/>
          <w:sz w:val="24"/>
          <w:szCs w:val="24"/>
          <w:lang w:val="uk-UA"/>
        </w:rPr>
        <w:t xml:space="preserve"> на підставі довіреності від 29.07.2024 та </w:t>
      </w:r>
      <w:r>
        <w:rPr>
          <w:rFonts w:ascii="Times New Roman" w:hAnsi="Times New Roman"/>
          <w:sz w:val="24"/>
          <w:szCs w:val="24"/>
          <w:lang w:val="uk-UA"/>
        </w:rPr>
        <w:t>ОСОБА 3</w:t>
      </w:r>
      <w:r w:rsidRPr="00474682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474682">
        <w:rPr>
          <w:rFonts w:ascii="Times New Roman" w:hAnsi="Times New Roman"/>
          <w:sz w:val="24"/>
          <w:szCs w:val="24"/>
          <w:lang w:val="uk-UA"/>
        </w:rPr>
        <w:t xml:space="preserve"> 1972 року народження, мешканцями с. Суховерхів.</w:t>
      </w:r>
    </w:p>
    <w:p w:rsidR="00ED244B" w:rsidRPr="008544DC" w:rsidRDefault="00ED244B" w:rsidP="00A1447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стрована і проживає малолітня ОСОБА 4, ***2021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дитини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її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 дітей Кіцманськ</w:t>
      </w:r>
      <w:r>
        <w:rPr>
          <w:rFonts w:ascii="Times New Roman" w:hAnsi="Times New Roman"/>
          <w:sz w:val="24"/>
          <w:szCs w:val="24"/>
          <w:lang w:val="uk-UA"/>
        </w:rPr>
        <w:t>ої міської ради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дитини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:rsidR="00ED244B" w:rsidRDefault="00ED244B" w:rsidP="00A1447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>ушення житлових прав малолітньої ОСОБИ 4, ***2021 року народження відповідальність покласти на батьків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ОСОБА 1 та </w:t>
      </w:r>
      <w:r w:rsidRPr="00406ADB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2.</w:t>
      </w:r>
    </w:p>
    <w:p w:rsidR="00ED244B" w:rsidRDefault="00ED244B" w:rsidP="00A1447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</w:t>
      </w:r>
      <w:r w:rsidRPr="007F467F">
        <w:rPr>
          <w:rFonts w:ascii="Times New Roman" w:hAnsi="Times New Roman"/>
          <w:sz w:val="24"/>
          <w:szCs w:val="24"/>
          <w:lang w:val="uk-UA"/>
        </w:rPr>
        <w:t>4</w:t>
      </w:r>
      <w:r w:rsidRPr="007F467F">
        <w:rPr>
          <w:rFonts w:ascii="Times New Roman" w:hAnsi="Times New Roman"/>
          <w:sz w:val="24"/>
          <w:szCs w:val="24"/>
        </w:rPr>
        <w:t xml:space="preserve">. Контроль за виконанням </w:t>
      </w:r>
      <w:r w:rsidRPr="007F467F">
        <w:rPr>
          <w:rFonts w:ascii="Times New Roman" w:hAnsi="Times New Roman"/>
          <w:sz w:val="24"/>
          <w:szCs w:val="24"/>
          <w:lang w:val="uk-UA"/>
        </w:rPr>
        <w:t>цього</w:t>
      </w:r>
      <w:r w:rsidRPr="007F467F">
        <w:rPr>
          <w:rFonts w:ascii="Times New Roman" w:hAnsi="Times New Roman"/>
          <w:sz w:val="24"/>
          <w:szCs w:val="24"/>
        </w:rPr>
        <w:t xml:space="preserve"> рішення покласти на </w:t>
      </w:r>
      <w:r w:rsidRPr="007F467F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ED244B" w:rsidRPr="007F467F" w:rsidRDefault="00ED244B" w:rsidP="00A1447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ED244B" w:rsidRPr="007F467F" w:rsidRDefault="00ED244B" w:rsidP="00A1447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ED244B" w:rsidRPr="007F467F" w:rsidRDefault="00ED244B" w:rsidP="00A14479">
      <w:pPr>
        <w:pStyle w:val="1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 xml:space="preserve">Міський   голова                                                                                            </w:t>
      </w:r>
      <w:r>
        <w:rPr>
          <w:rFonts w:ascii="Times New Roman" w:hAnsi="Times New Roman"/>
          <w:b/>
          <w:szCs w:val="24"/>
        </w:rPr>
        <w:t xml:space="preserve">   </w:t>
      </w:r>
      <w:r w:rsidRPr="007F467F">
        <w:rPr>
          <w:rFonts w:ascii="Times New Roman" w:hAnsi="Times New Roman"/>
          <w:b/>
          <w:szCs w:val="24"/>
        </w:rPr>
        <w:t xml:space="preserve">  Сергій  БУЛЕГА</w:t>
      </w:r>
    </w:p>
    <w:p w:rsidR="00ED244B" w:rsidRPr="007F467F" w:rsidRDefault="00ED244B" w:rsidP="00A1447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D244B" w:rsidRPr="007F467F" w:rsidRDefault="00ED244B" w:rsidP="00A1447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D244B" w:rsidRPr="007F467F" w:rsidRDefault="00ED244B" w:rsidP="00A1447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ED244B" w:rsidRPr="007F467F" w:rsidSect="00851678"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4479"/>
    <w:rsid w:val="00057F37"/>
    <w:rsid w:val="0008426A"/>
    <w:rsid w:val="000C4E8E"/>
    <w:rsid w:val="000F617F"/>
    <w:rsid w:val="00101413"/>
    <w:rsid w:val="00140D9E"/>
    <w:rsid w:val="001729B6"/>
    <w:rsid w:val="001A02C9"/>
    <w:rsid w:val="00203A8F"/>
    <w:rsid w:val="002B7223"/>
    <w:rsid w:val="00406ADB"/>
    <w:rsid w:val="00474682"/>
    <w:rsid w:val="004B5FF6"/>
    <w:rsid w:val="00560C6A"/>
    <w:rsid w:val="005A5D55"/>
    <w:rsid w:val="005E56B9"/>
    <w:rsid w:val="00627E2B"/>
    <w:rsid w:val="007205A3"/>
    <w:rsid w:val="007F467F"/>
    <w:rsid w:val="00851678"/>
    <w:rsid w:val="008544DC"/>
    <w:rsid w:val="008551CB"/>
    <w:rsid w:val="00970E11"/>
    <w:rsid w:val="0098501C"/>
    <w:rsid w:val="00A14479"/>
    <w:rsid w:val="00AE6D94"/>
    <w:rsid w:val="00AF03F3"/>
    <w:rsid w:val="00B85911"/>
    <w:rsid w:val="00C4738A"/>
    <w:rsid w:val="00C67A44"/>
    <w:rsid w:val="00CF0A06"/>
    <w:rsid w:val="00D4031C"/>
    <w:rsid w:val="00D511FD"/>
    <w:rsid w:val="00D86F96"/>
    <w:rsid w:val="00D962C7"/>
    <w:rsid w:val="00DF5AA6"/>
    <w:rsid w:val="00E00C2C"/>
    <w:rsid w:val="00E53D90"/>
    <w:rsid w:val="00EC315D"/>
    <w:rsid w:val="00ED244B"/>
    <w:rsid w:val="00EF053A"/>
    <w:rsid w:val="00F60BAD"/>
    <w:rsid w:val="00F70D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7223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A1447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A14479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A14479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A14479"/>
    <w:rPr>
      <w:rFonts w:ascii="Arial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A14479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A14479"/>
  </w:style>
  <w:style w:type="paragraph" w:styleId="NoSpacing">
    <w:name w:val="No Spacing"/>
    <w:uiPriority w:val="99"/>
    <w:qFormat/>
    <w:rsid w:val="00A144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2</Pages>
  <Words>406</Words>
  <Characters>2319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6</cp:revision>
  <dcterms:created xsi:type="dcterms:W3CDTF">2024-10-14T08:23:00Z</dcterms:created>
  <dcterms:modified xsi:type="dcterms:W3CDTF">2024-10-14T09:40:00Z</dcterms:modified>
</cp:coreProperties>
</file>