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31B" w:rsidRDefault="00BC431B" w:rsidP="00EF5B2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0414807" r:id="rId5"/>
        </w:object>
      </w:r>
    </w:p>
    <w:p w:rsidR="00BC431B" w:rsidRPr="00585782" w:rsidRDefault="00BC431B" w:rsidP="00EF5B2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BC431B" w:rsidRPr="00CA36B9" w:rsidRDefault="00BC431B" w:rsidP="00EF5B2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BC431B" w:rsidRPr="00CA36B9" w:rsidRDefault="00BC431B" w:rsidP="00EF5B2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BC431B" w:rsidRPr="00CA36B9" w:rsidRDefault="00BC431B" w:rsidP="00EF5B2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C431B" w:rsidRPr="00CA36B9" w:rsidRDefault="00BC431B" w:rsidP="00EF5B2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C431B" w:rsidRPr="00CA36B9" w:rsidRDefault="00BC431B" w:rsidP="00EF5B2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BC431B" w:rsidRPr="00CA36B9" w:rsidRDefault="00BC431B" w:rsidP="00EF5B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431B" w:rsidRPr="00CA36B9" w:rsidRDefault="00BC431B" w:rsidP="00EF5B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BC431B" w:rsidRPr="00CA36B9" w:rsidRDefault="00BC431B" w:rsidP="00EF5B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C431B" w:rsidRPr="00146014" w:rsidRDefault="00BC431B" w:rsidP="00EF5B2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BC431B" w:rsidRPr="00146014" w:rsidRDefault="00BC431B" w:rsidP="00EF5B2D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BC431B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:rsidR="00BC431B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</w:t>
      </w:r>
      <w:r w:rsidRPr="00F772FC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</w:p>
    <w:p w:rsidR="00BC431B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772F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772FC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BC431B" w:rsidRPr="00A1065A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431B" w:rsidRPr="00000075" w:rsidRDefault="00BC431B" w:rsidP="00EF5B2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***1976 року народження від 23.09.2024 № 315 та інші подані на засідання документи: свідоцтво про народження неповнолітнього ОСОБА 1, ***2014 року народження, серія І-БП № 175821, видане Ковпаківським відділом державної реєстрації актів цивільного стану реєстраційної служби Сумського міського управління юстиції, довідку про взяття неповнолітнього ОСОБА 1 на облік внутрішньо переміщеної особи від 13.05.2024 № 7713-7002032946,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23.09</w:t>
      </w:r>
      <w:r w:rsidRPr="00374DC8">
        <w:rPr>
          <w:rFonts w:ascii="Times New Roman" w:hAnsi="Times New Roman"/>
          <w:sz w:val="24"/>
          <w:szCs w:val="24"/>
          <w:lang w:val="uk-UA"/>
        </w:rPr>
        <w:t>.2024</w:t>
      </w:r>
      <w:r>
        <w:rPr>
          <w:rFonts w:ascii="Times New Roman" w:hAnsi="Times New Roman"/>
          <w:sz w:val="24"/>
          <w:szCs w:val="24"/>
          <w:lang w:val="uk-UA"/>
        </w:rPr>
        <w:t xml:space="preserve"> № 59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01.10.2024 № 2,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:rsidR="00BC431B" w:rsidRPr="00000075" w:rsidRDefault="00BC431B" w:rsidP="00EF5B2D">
      <w:pPr>
        <w:pStyle w:val="3"/>
        <w:jc w:val="both"/>
        <w:rPr>
          <w:rFonts w:ascii="Times New Roman" w:hAnsi="Times New Roman"/>
          <w:b/>
          <w:szCs w:val="24"/>
        </w:rPr>
      </w:pPr>
    </w:p>
    <w:p w:rsidR="00BC431B" w:rsidRPr="00000075" w:rsidRDefault="00BC431B" w:rsidP="00EF5B2D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:rsidR="00BC431B" w:rsidRPr="00146014" w:rsidRDefault="00BC431B" w:rsidP="00EF5B2D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BC431B" w:rsidRPr="00974FFF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382A8D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382A8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82A8D">
        <w:rPr>
          <w:rFonts w:ascii="Times New Roman" w:hAnsi="Times New Roman"/>
          <w:sz w:val="24"/>
          <w:szCs w:val="24"/>
          <w:lang w:val="uk-UA"/>
        </w:rPr>
        <w:t xml:space="preserve"> 2014 року народження,</w:t>
      </w:r>
      <w:r>
        <w:rPr>
          <w:rFonts w:ascii="Times New Roman" w:hAnsi="Times New Roman"/>
          <w:sz w:val="24"/>
          <w:szCs w:val="24"/>
          <w:lang w:val="uk-UA"/>
        </w:rPr>
        <w:t xml:space="preserve"> мешканцю с. Ошихліби, АДРЕСА 1,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>ане за адресою: АДРЕСА 2,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 Суми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:rsidR="00BC431B" w:rsidRPr="00146014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BC431B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C431B" w:rsidRPr="00000075" w:rsidRDefault="00BC431B" w:rsidP="00EF5B2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BC431B" w:rsidRPr="00000075" w:rsidRDefault="00BC431B" w:rsidP="00EF5B2D">
      <w:pPr>
        <w:pStyle w:val="3"/>
        <w:jc w:val="both"/>
        <w:rPr>
          <w:rFonts w:ascii="Times New Roman" w:hAnsi="Times New Roman"/>
          <w:b/>
          <w:szCs w:val="24"/>
        </w:rPr>
      </w:pPr>
    </w:p>
    <w:p w:rsidR="00BC431B" w:rsidRPr="00000075" w:rsidRDefault="00BC431B" w:rsidP="00EF5B2D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BC431B" w:rsidRPr="00000075" w:rsidRDefault="00BC431B" w:rsidP="00EF5B2D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Сергій  БУЛЕГА</w:t>
      </w:r>
    </w:p>
    <w:p w:rsidR="00BC431B" w:rsidRPr="00146014" w:rsidRDefault="00BC431B" w:rsidP="00EF5B2D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:rsidR="00BC431B" w:rsidRDefault="00BC431B" w:rsidP="00EF5B2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C431B" w:rsidRDefault="00BC431B" w:rsidP="00EF5B2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C431B" w:rsidSect="00585782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B2D"/>
    <w:rsid w:val="00000075"/>
    <w:rsid w:val="000C410C"/>
    <w:rsid w:val="000F4B94"/>
    <w:rsid w:val="00146014"/>
    <w:rsid w:val="00182450"/>
    <w:rsid w:val="00194E41"/>
    <w:rsid w:val="00257522"/>
    <w:rsid w:val="002A3FEA"/>
    <w:rsid w:val="00374DC8"/>
    <w:rsid w:val="00382A8D"/>
    <w:rsid w:val="003C46A8"/>
    <w:rsid w:val="00443A8C"/>
    <w:rsid w:val="00585782"/>
    <w:rsid w:val="00756AA8"/>
    <w:rsid w:val="008E47BB"/>
    <w:rsid w:val="00936C1F"/>
    <w:rsid w:val="00956A5C"/>
    <w:rsid w:val="00974FFF"/>
    <w:rsid w:val="009C5246"/>
    <w:rsid w:val="00A1065A"/>
    <w:rsid w:val="00B63A24"/>
    <w:rsid w:val="00BC431B"/>
    <w:rsid w:val="00BE61B4"/>
    <w:rsid w:val="00C31319"/>
    <w:rsid w:val="00C55CA3"/>
    <w:rsid w:val="00C67D18"/>
    <w:rsid w:val="00CA36B9"/>
    <w:rsid w:val="00D217E8"/>
    <w:rsid w:val="00D52CDC"/>
    <w:rsid w:val="00D57C1A"/>
    <w:rsid w:val="00DA2292"/>
    <w:rsid w:val="00EC273C"/>
    <w:rsid w:val="00EF5B2D"/>
    <w:rsid w:val="00F772FC"/>
    <w:rsid w:val="00FA5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4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F5B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F5B2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F5B2D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F5B2D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EF5B2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F5B2D"/>
  </w:style>
  <w:style w:type="paragraph" w:customStyle="1" w:styleId="3">
    <w:name w:val="Обычный3"/>
    <w:uiPriority w:val="99"/>
    <w:rsid w:val="00EF5B2D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358</Words>
  <Characters>2046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6</cp:revision>
  <dcterms:created xsi:type="dcterms:W3CDTF">2024-10-14T08:23:00Z</dcterms:created>
  <dcterms:modified xsi:type="dcterms:W3CDTF">2024-10-14T09:40:00Z</dcterms:modified>
</cp:coreProperties>
</file>