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295" w:rsidRDefault="00067295" w:rsidP="004306E4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0414770" r:id="rId5"/>
        </w:object>
      </w:r>
    </w:p>
    <w:p w:rsidR="00067295" w:rsidRPr="00EC74D8" w:rsidRDefault="00067295" w:rsidP="004306E4">
      <w:pPr>
        <w:spacing w:after="0" w:line="240" w:lineRule="auto"/>
        <w:rPr>
          <w:rFonts w:ascii="Times New Roman" w:hAnsi="Times New Roman"/>
          <w:lang w:val="uk-UA"/>
        </w:rPr>
      </w:pPr>
    </w:p>
    <w:p w:rsidR="00067295" w:rsidRDefault="00067295" w:rsidP="004306E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67295" w:rsidRDefault="00067295" w:rsidP="004306E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67295" w:rsidRDefault="00067295" w:rsidP="004306E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67295" w:rsidRDefault="00067295" w:rsidP="004306E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:rsidR="00067295" w:rsidRDefault="00067295" w:rsidP="004306E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067295" w:rsidRDefault="00067295" w:rsidP="004306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67295" w:rsidRDefault="00067295" w:rsidP="004306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067295" w:rsidRDefault="00067295" w:rsidP="004306E4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067295" w:rsidRDefault="00067295" w:rsidP="004306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067295" w:rsidRDefault="00067295" w:rsidP="004306E4">
      <w:pPr>
        <w:spacing w:after="0" w:line="240" w:lineRule="auto"/>
        <w:rPr>
          <w:lang w:val="uk-UA"/>
        </w:rPr>
      </w:pPr>
    </w:p>
    <w:p w:rsidR="00067295" w:rsidRPr="00374DC8" w:rsidRDefault="00067295" w:rsidP="004306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067295" w:rsidRPr="00374DC8" w:rsidRDefault="00067295" w:rsidP="004306E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067295" w:rsidRPr="00374DC8" w:rsidRDefault="00067295" w:rsidP="004306E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067295" w:rsidRPr="00CE5A66" w:rsidRDefault="00067295" w:rsidP="004306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CE5A6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67295" w:rsidRPr="00CE5A66" w:rsidRDefault="00067295" w:rsidP="004306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E5A66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    </w:t>
      </w:r>
    </w:p>
    <w:p w:rsidR="00067295" w:rsidRDefault="00067295" w:rsidP="004306E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Pr="0028412F" w:rsidRDefault="00067295" w:rsidP="00430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  <w:sz w:val="24"/>
          <w:szCs w:val="24"/>
        </w:rPr>
        <w:t xml:space="preserve">, статтями 11,12,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ОСОБА 2, ***1992 року народження від 13.08.2024 № 267</w:t>
      </w:r>
      <w:r w:rsidRPr="0028412F">
        <w:rPr>
          <w:rFonts w:ascii="Times New Roman" w:hAnsi="Times New Roman"/>
          <w:sz w:val="24"/>
          <w:szCs w:val="24"/>
        </w:rPr>
        <w:t>, враховуючи рішення Комісії з питань захисту прав дитини при виконавчому комітеті Кі</w:t>
      </w:r>
      <w:r>
        <w:rPr>
          <w:rFonts w:ascii="Times New Roman" w:hAnsi="Times New Roman"/>
          <w:sz w:val="24"/>
          <w:szCs w:val="24"/>
        </w:rPr>
        <w:t xml:space="preserve">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01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 виконавчий  комітет  міської ради</w:t>
      </w:r>
    </w:p>
    <w:p w:rsidR="00067295" w:rsidRPr="00EC74D8" w:rsidRDefault="00067295" w:rsidP="004306E4">
      <w:pPr>
        <w:pStyle w:val="5"/>
        <w:jc w:val="both"/>
        <w:rPr>
          <w:rFonts w:ascii="Times New Roman" w:hAnsi="Times New Roman"/>
          <w:b/>
          <w:szCs w:val="24"/>
          <w:lang w:val="ru-RU"/>
        </w:rPr>
      </w:pPr>
    </w:p>
    <w:p w:rsidR="00067295" w:rsidRPr="00003498" w:rsidRDefault="00067295" w:rsidP="004306E4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67295" w:rsidRDefault="00067295" w:rsidP="004306E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67295" w:rsidRPr="006831C5" w:rsidRDefault="00067295" w:rsidP="004306E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986C0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86C03">
        <w:rPr>
          <w:rFonts w:ascii="Times New Roman" w:hAnsi="Times New Roman"/>
          <w:sz w:val="24"/>
          <w:szCs w:val="24"/>
          <w:lang w:val="uk-UA"/>
        </w:rPr>
        <w:t xml:space="preserve"> 1988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Pr="004621C0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067295" w:rsidRDefault="00067295" w:rsidP="004306E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67295" w:rsidRDefault="00067295" w:rsidP="004306E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67295" w:rsidRDefault="00067295" w:rsidP="004306E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67295" w:rsidRPr="00723384" w:rsidRDefault="00067295" w:rsidP="004306E4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67295" w:rsidRDefault="00067295" w:rsidP="004306E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067295" w:rsidSect="00EC74D8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06E4"/>
    <w:rsid w:val="00003498"/>
    <w:rsid w:val="00011BC2"/>
    <w:rsid w:val="00044A77"/>
    <w:rsid w:val="00067295"/>
    <w:rsid w:val="00146014"/>
    <w:rsid w:val="001900DF"/>
    <w:rsid w:val="001A0892"/>
    <w:rsid w:val="00265B9F"/>
    <w:rsid w:val="0028412F"/>
    <w:rsid w:val="002B3ED1"/>
    <w:rsid w:val="00344D42"/>
    <w:rsid w:val="00374DC8"/>
    <w:rsid w:val="004306E4"/>
    <w:rsid w:val="004621C0"/>
    <w:rsid w:val="004D60C9"/>
    <w:rsid w:val="006270AC"/>
    <w:rsid w:val="00670B84"/>
    <w:rsid w:val="006831C5"/>
    <w:rsid w:val="00723384"/>
    <w:rsid w:val="00882135"/>
    <w:rsid w:val="009305BD"/>
    <w:rsid w:val="00973AD9"/>
    <w:rsid w:val="00986C03"/>
    <w:rsid w:val="00A80BCA"/>
    <w:rsid w:val="00AB7FFB"/>
    <w:rsid w:val="00B31FDC"/>
    <w:rsid w:val="00C10A05"/>
    <w:rsid w:val="00C342F4"/>
    <w:rsid w:val="00C61DC7"/>
    <w:rsid w:val="00C71352"/>
    <w:rsid w:val="00C83EE4"/>
    <w:rsid w:val="00CE5A66"/>
    <w:rsid w:val="00D51B0C"/>
    <w:rsid w:val="00D65963"/>
    <w:rsid w:val="00D75660"/>
    <w:rsid w:val="00E07593"/>
    <w:rsid w:val="00EC74D8"/>
    <w:rsid w:val="00EE2500"/>
    <w:rsid w:val="00F0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B9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4306E4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4306E4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4306E4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4306E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306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236</Words>
  <Characters>1351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пк</cp:lastModifiedBy>
  <cp:revision>7</cp:revision>
  <dcterms:created xsi:type="dcterms:W3CDTF">2024-10-14T08:24:00Z</dcterms:created>
  <dcterms:modified xsi:type="dcterms:W3CDTF">2024-10-14T09:40:00Z</dcterms:modified>
</cp:coreProperties>
</file>