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E2" w:rsidRDefault="005A76E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9455647" r:id="rId6"/>
        </w:object>
      </w:r>
    </w:p>
    <w:p w:rsidR="005A76E2" w:rsidRDefault="005A76E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76E2" w:rsidRDefault="005A76E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5A76E2" w:rsidRDefault="005A76E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5A76E2" w:rsidRDefault="005A76E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5A76E2" w:rsidRDefault="005A76E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A76E2" w:rsidRDefault="005A76E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5A76E2" w:rsidRDefault="005A76E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5A76E2" w:rsidRDefault="005A76E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м. Кіцмань                                              № ________</w:t>
      </w: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76E2" w:rsidRDefault="005A76E2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Чернівецького району Чернівецької області, про присвоєння поштової адреси</w:t>
      </w: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громадян щодо присвоєння, зміни, коригування, анулювання адрес об’єктам нерухомого майна, які розташовані на території громади,  виконавчий комітет міської ради</w:t>
      </w:r>
    </w:p>
    <w:p w:rsidR="005A76E2" w:rsidRDefault="005A76E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A76E2" w:rsidRDefault="005A76E2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5A76E2" w:rsidRDefault="005A76E2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76E2" w:rsidRDefault="005A76E2" w:rsidP="003B3E2D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5A76E2" w:rsidRDefault="005A76E2" w:rsidP="003B3E2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201-р від 19.09.2024 року «Про присвоєння поштової адреси»; </w:t>
      </w:r>
    </w:p>
    <w:p w:rsidR="005A76E2" w:rsidRDefault="005A76E2" w:rsidP="003B3E2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206-р від 19.09.2024 року «Про присвоєння поштової адреси»;</w:t>
      </w:r>
    </w:p>
    <w:p w:rsidR="005A76E2" w:rsidRDefault="005A76E2" w:rsidP="003B3E2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215-р від 30.09.2024 року «Про присвоєння поштової адреси».</w:t>
      </w:r>
    </w:p>
    <w:p w:rsidR="005A76E2" w:rsidRDefault="005A76E2" w:rsidP="003B3E2D">
      <w:pPr>
        <w:pStyle w:val="normal0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E2" w:rsidRDefault="005A76E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5A76E2" w:rsidRDefault="005A76E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6E2" w:rsidRDefault="005A76E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76E2" w:rsidRDefault="005A76E2" w:rsidP="004E36FE">
      <w:pPr>
        <w:pStyle w:val="normal0"/>
      </w:pPr>
    </w:p>
    <w:sectPr w:rsidR="005A76E2" w:rsidSect="000B08FF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B08FF"/>
    <w:rsid w:val="000C5FDC"/>
    <w:rsid w:val="000F329F"/>
    <w:rsid w:val="000F706E"/>
    <w:rsid w:val="001722E8"/>
    <w:rsid w:val="0019109C"/>
    <w:rsid w:val="001D4A35"/>
    <w:rsid w:val="001E139C"/>
    <w:rsid w:val="001F515B"/>
    <w:rsid w:val="00212426"/>
    <w:rsid w:val="00234BDF"/>
    <w:rsid w:val="00241FD6"/>
    <w:rsid w:val="00264A16"/>
    <w:rsid w:val="002673B8"/>
    <w:rsid w:val="003177CD"/>
    <w:rsid w:val="003B3E2D"/>
    <w:rsid w:val="004604C7"/>
    <w:rsid w:val="00467FE2"/>
    <w:rsid w:val="004E36FE"/>
    <w:rsid w:val="004F3EFD"/>
    <w:rsid w:val="0050289F"/>
    <w:rsid w:val="005A76E2"/>
    <w:rsid w:val="005B0BC9"/>
    <w:rsid w:val="00641690"/>
    <w:rsid w:val="00656DC4"/>
    <w:rsid w:val="00670058"/>
    <w:rsid w:val="00691348"/>
    <w:rsid w:val="006D3F3F"/>
    <w:rsid w:val="006F2CFA"/>
    <w:rsid w:val="007D708E"/>
    <w:rsid w:val="008023D5"/>
    <w:rsid w:val="00880044"/>
    <w:rsid w:val="00901549"/>
    <w:rsid w:val="00904D30"/>
    <w:rsid w:val="00905518"/>
    <w:rsid w:val="00A0758A"/>
    <w:rsid w:val="00A80EEE"/>
    <w:rsid w:val="00B25593"/>
    <w:rsid w:val="00B34730"/>
    <w:rsid w:val="00B54F7F"/>
    <w:rsid w:val="00C73872"/>
    <w:rsid w:val="00C919C0"/>
    <w:rsid w:val="00C9272E"/>
    <w:rsid w:val="00CF66EC"/>
    <w:rsid w:val="00D726A7"/>
    <w:rsid w:val="00D73BEA"/>
    <w:rsid w:val="00D96233"/>
    <w:rsid w:val="00E345D2"/>
    <w:rsid w:val="00EC732A"/>
    <w:rsid w:val="00EF00DC"/>
    <w:rsid w:val="00F2076E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4BDF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34BDF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34BDF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34BDF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34BDF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34BDF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234BD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34BDF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42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286</Words>
  <Characters>1634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2024-10-02T14:41:00Z</cp:lastPrinted>
  <dcterms:created xsi:type="dcterms:W3CDTF">2024-10-03T07:11:00Z</dcterms:created>
  <dcterms:modified xsi:type="dcterms:W3CDTF">2024-10-03T07:14:00Z</dcterms:modified>
</cp:coreProperties>
</file>