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9F5" w:rsidRDefault="008449F5" w:rsidP="008529ED">
      <w:pPr>
        <w:ind w:right="-2"/>
        <w:jc w:val="center"/>
        <w:rPr>
          <w:color w:val="000000"/>
        </w:rPr>
      </w:pPr>
      <w:r w:rsidRPr="00A45BC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7403867" r:id="rId6"/>
        </w:object>
      </w:r>
    </w:p>
    <w:p w:rsidR="008449F5" w:rsidRDefault="008449F5" w:rsidP="008529ED">
      <w:pPr>
        <w:ind w:right="-2"/>
        <w:jc w:val="center"/>
        <w:rPr>
          <w:color w:val="000000"/>
        </w:rPr>
      </w:pPr>
    </w:p>
    <w:p w:rsidR="008449F5" w:rsidRDefault="008449F5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8449F5" w:rsidRDefault="008449F5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8449F5" w:rsidRDefault="008449F5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8449F5" w:rsidRDefault="008449F5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8449F5" w:rsidRDefault="008449F5" w:rsidP="008529ED">
      <w:pPr>
        <w:jc w:val="center"/>
        <w:rPr>
          <w:b/>
          <w:color w:val="000000"/>
        </w:rPr>
      </w:pPr>
    </w:p>
    <w:p w:rsidR="008449F5" w:rsidRDefault="008449F5" w:rsidP="008529ED">
      <w:pPr>
        <w:jc w:val="center"/>
        <w:rPr>
          <w:b/>
          <w:color w:val="000000"/>
        </w:rPr>
      </w:pPr>
    </w:p>
    <w:p w:rsidR="008449F5" w:rsidRDefault="008449F5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8449F5" w:rsidRDefault="008449F5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8449F5" w:rsidRDefault="008449F5" w:rsidP="008529ED">
      <w:pPr>
        <w:jc w:val="center"/>
        <w:rPr>
          <w:color w:val="000000"/>
        </w:rPr>
      </w:pPr>
    </w:p>
    <w:p w:rsidR="008449F5" w:rsidRDefault="008449F5" w:rsidP="008529ED">
      <w:pPr>
        <w:rPr>
          <w:color w:val="000000"/>
        </w:rPr>
      </w:pPr>
      <w:r>
        <w:rPr>
          <w:color w:val="000000"/>
        </w:rPr>
        <w:t xml:space="preserve">   ___________2024                                      м. Кіцмань                                                  </w:t>
      </w:r>
      <w:r w:rsidRPr="001D6983">
        <w:rPr>
          <w:b/>
          <w:color w:val="000000"/>
        </w:rPr>
        <w:t>№ _______</w:t>
      </w:r>
    </w:p>
    <w:p w:rsidR="008449F5" w:rsidRDefault="008449F5" w:rsidP="008529ED">
      <w:pPr>
        <w:rPr>
          <w:b/>
          <w:color w:val="000000"/>
        </w:rPr>
      </w:pPr>
    </w:p>
    <w:p w:rsidR="008449F5" w:rsidRPr="004D15C2" w:rsidRDefault="008449F5" w:rsidP="00F6065F">
      <w:pPr>
        <w:ind w:right="5810"/>
        <w:jc w:val="both"/>
        <w:rPr>
          <w:b/>
        </w:rPr>
      </w:pPr>
      <w:r w:rsidRPr="004D15C2">
        <w:rPr>
          <w:b/>
        </w:rPr>
        <w:t xml:space="preserve">Про видачу дозволу на видалення зелених насаджень </w:t>
      </w:r>
      <w:r w:rsidRPr="004D15C2">
        <w:rPr>
          <w:b/>
          <w:color w:val="212529"/>
          <w:lang w:eastAsia="uk-UA"/>
        </w:rPr>
        <w:t>по вул. Незалежності, (між буд. 46 та 48) в м. Кіцмань, Чернівецького району, Чернівецької області</w:t>
      </w:r>
    </w:p>
    <w:p w:rsidR="008449F5" w:rsidRDefault="008449F5" w:rsidP="00D85885">
      <w:pPr>
        <w:jc w:val="both"/>
        <w:rPr>
          <w:b/>
        </w:rPr>
      </w:pPr>
    </w:p>
    <w:p w:rsidR="008449F5" w:rsidRPr="00987B48" w:rsidRDefault="008449F5" w:rsidP="00D85885">
      <w:pPr>
        <w:jc w:val="both"/>
        <w:rPr>
          <w:b/>
        </w:rPr>
      </w:pPr>
    </w:p>
    <w:p w:rsidR="008449F5" w:rsidRPr="009603E6" w:rsidRDefault="008449F5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</w:t>
      </w:r>
      <w:r>
        <w:rPr>
          <w:rFonts w:ascii="Times New Roman" w:hAnsi="Times New Roman"/>
          <w:szCs w:val="24"/>
          <w:shd w:val="clear" w:color="auto" w:fill="FFFFFF"/>
        </w:rPr>
        <w:t xml:space="preserve">ФОП Кав’юк Світлани Іванівни </w:t>
      </w:r>
      <w:r>
        <w:rPr>
          <w:rFonts w:ascii="Times New Roman" w:hAnsi="Times New Roman"/>
        </w:rPr>
        <w:t xml:space="preserve">від 29.08.2024 р. вх. №291, </w:t>
      </w:r>
      <w:r w:rsidRPr="009603E6">
        <w:rPr>
          <w:rFonts w:ascii="Times New Roman" w:hAnsi="Times New Roman"/>
        </w:rPr>
        <w:t xml:space="preserve"> 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06.06.</w:t>
      </w:r>
      <w:r w:rsidRPr="009603E6">
        <w:rPr>
          <w:rFonts w:ascii="Times New Roman" w:hAnsi="Times New Roman"/>
        </w:rPr>
        <w:t>202</w:t>
      </w:r>
      <w:r>
        <w:rPr>
          <w:rFonts w:ascii="Times New Roman" w:hAnsi="Times New Roman"/>
        </w:rPr>
        <w:t>4</w:t>
      </w:r>
      <w:r w:rsidRPr="009603E6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>4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</w:t>
      </w:r>
      <w:r>
        <w:rPr>
          <w:rFonts w:ascii="Times New Roman" w:hAnsi="Times New Roman"/>
        </w:rPr>
        <w:t xml:space="preserve"> </w:t>
      </w:r>
      <w:r w:rsidRPr="009603E6">
        <w:rPr>
          <w:rFonts w:ascii="Times New Roman" w:hAnsi="Times New Roman"/>
        </w:rPr>
        <w:t xml:space="preserve">ст. 34 Закону України «Про місцеве самоврядування в Україні», постановою </w:t>
      </w:r>
      <w:r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 xml:space="preserve">», 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8449F5" w:rsidRPr="009603E6" w:rsidRDefault="008449F5" w:rsidP="009603E6">
      <w:pPr>
        <w:ind w:firstLine="709"/>
        <w:jc w:val="both"/>
      </w:pPr>
    </w:p>
    <w:p w:rsidR="008449F5" w:rsidRPr="00987B48" w:rsidRDefault="008449F5" w:rsidP="001D6983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8449F5" w:rsidRPr="00C22C7E" w:rsidRDefault="008449F5" w:rsidP="00D85885">
      <w:pPr>
        <w:ind w:firstLine="567"/>
        <w:jc w:val="both"/>
        <w:rPr>
          <w:b/>
          <w:bCs/>
        </w:rPr>
      </w:pPr>
    </w:p>
    <w:p w:rsidR="008449F5" w:rsidRPr="004D15C2" w:rsidRDefault="008449F5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ФОП Кав’юк Світлані Іванівні на зрізування дерева згідно акту 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06.09.2024</w:t>
      </w:r>
      <w:r w:rsidRPr="009603E6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 xml:space="preserve">4 </w:t>
      </w:r>
      <w:r w:rsidRPr="004D15C2">
        <w:rPr>
          <w:rFonts w:ascii="Times New Roman" w:hAnsi="Times New Roman"/>
          <w:color w:val="212529"/>
          <w:szCs w:val="24"/>
          <w:lang w:eastAsia="uk-UA"/>
        </w:rPr>
        <w:t>по вул. Незалежності, (між буд. 46 та 48) в м. Кіцмань, Чернівецького району, Чернівецької області</w:t>
      </w:r>
      <w:r>
        <w:rPr>
          <w:rFonts w:ascii="Times New Roman" w:hAnsi="Times New Roman"/>
          <w:color w:val="212529"/>
          <w:szCs w:val="24"/>
          <w:lang w:eastAsia="uk-UA"/>
        </w:rPr>
        <w:t>.</w:t>
      </w:r>
    </w:p>
    <w:p w:rsidR="008449F5" w:rsidRPr="00C22C7E" w:rsidRDefault="008449F5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використати для потреб бюджетних установ міста Кіцмань та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8449F5" w:rsidRDefault="008449F5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охорони довкілля Родіона ЛИСАКА. </w:t>
      </w:r>
    </w:p>
    <w:p w:rsidR="008449F5" w:rsidRPr="00987B48" w:rsidRDefault="008449F5" w:rsidP="00D85885">
      <w:pPr>
        <w:ind w:firstLine="709"/>
        <w:jc w:val="both"/>
        <w:rPr>
          <w:b/>
        </w:rPr>
      </w:pPr>
    </w:p>
    <w:p w:rsidR="008449F5" w:rsidRDefault="008449F5" w:rsidP="00D85885">
      <w:pPr>
        <w:jc w:val="both"/>
        <w:rPr>
          <w:b/>
        </w:rPr>
      </w:pPr>
      <w:bookmarkStart w:id="0" w:name="_GoBack"/>
      <w:bookmarkEnd w:id="0"/>
    </w:p>
    <w:p w:rsidR="008449F5" w:rsidRPr="00987B48" w:rsidRDefault="008449F5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8449F5" w:rsidRPr="00622703" w:rsidRDefault="008449F5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8449F5" w:rsidRPr="00622703" w:rsidRDefault="008449F5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>
        <w:rPr>
          <w:b/>
        </w:rPr>
        <w:t xml:space="preserve">     </w:t>
      </w:r>
      <w:r w:rsidRPr="00622703">
        <w:rPr>
          <w:b/>
        </w:rPr>
        <w:tab/>
      </w:r>
      <w:r w:rsidRPr="00622703">
        <w:rPr>
          <w:b/>
        </w:rPr>
        <w:tab/>
        <w:t xml:space="preserve">      </w:t>
      </w:r>
      <w:r>
        <w:rPr>
          <w:b/>
        </w:rPr>
        <w:t xml:space="preserve">    </w:t>
      </w:r>
      <w:r w:rsidRPr="00622703">
        <w:rPr>
          <w:b/>
        </w:rPr>
        <w:t>Сергій БУЛЕГА</w:t>
      </w:r>
    </w:p>
    <w:p w:rsidR="008449F5" w:rsidRDefault="008449F5" w:rsidP="005E4956"/>
    <w:p w:rsidR="008449F5" w:rsidRDefault="008449F5" w:rsidP="005E4956"/>
    <w:p w:rsidR="008449F5" w:rsidRDefault="008449F5" w:rsidP="005E4956"/>
    <w:p w:rsidR="008449F5" w:rsidRDefault="008449F5" w:rsidP="005E4956"/>
    <w:p w:rsidR="008449F5" w:rsidRDefault="008449F5" w:rsidP="005E4956"/>
    <w:p w:rsidR="008449F5" w:rsidRDefault="008449F5" w:rsidP="005E4956"/>
    <w:p w:rsidR="008449F5" w:rsidRDefault="008449F5" w:rsidP="005E4956"/>
    <w:p w:rsidR="008449F5" w:rsidRDefault="008449F5" w:rsidP="005E4956"/>
    <w:p w:rsidR="008449F5" w:rsidRDefault="008449F5" w:rsidP="005E4956"/>
    <w:p w:rsidR="008449F5" w:rsidRDefault="008449F5" w:rsidP="005E4956"/>
    <w:p w:rsidR="008449F5" w:rsidRDefault="008449F5" w:rsidP="005E4956"/>
    <w:p w:rsidR="008449F5" w:rsidRDefault="008449F5" w:rsidP="005E4956"/>
    <w:p w:rsidR="008449F5" w:rsidRDefault="008449F5" w:rsidP="005E4956"/>
    <w:sectPr w:rsidR="008449F5" w:rsidSect="001D6983">
      <w:pgSz w:w="11906" w:h="16838"/>
      <w:pgMar w:top="36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13C44"/>
    <w:rsid w:val="00186DB0"/>
    <w:rsid w:val="001D6983"/>
    <w:rsid w:val="001F7E2B"/>
    <w:rsid w:val="0023208A"/>
    <w:rsid w:val="00256398"/>
    <w:rsid w:val="0035688C"/>
    <w:rsid w:val="0045567C"/>
    <w:rsid w:val="004C39FE"/>
    <w:rsid w:val="004D15C2"/>
    <w:rsid w:val="004D4F78"/>
    <w:rsid w:val="00512D60"/>
    <w:rsid w:val="00585B0F"/>
    <w:rsid w:val="005E4956"/>
    <w:rsid w:val="00603316"/>
    <w:rsid w:val="00622703"/>
    <w:rsid w:val="00627A1C"/>
    <w:rsid w:val="0067006A"/>
    <w:rsid w:val="0069459E"/>
    <w:rsid w:val="006D6F28"/>
    <w:rsid w:val="00707E73"/>
    <w:rsid w:val="00734CC9"/>
    <w:rsid w:val="00756BF3"/>
    <w:rsid w:val="007E76DC"/>
    <w:rsid w:val="007F1DF1"/>
    <w:rsid w:val="00813DF3"/>
    <w:rsid w:val="008449F5"/>
    <w:rsid w:val="0085088F"/>
    <w:rsid w:val="008529ED"/>
    <w:rsid w:val="009603E6"/>
    <w:rsid w:val="00987B48"/>
    <w:rsid w:val="009D5A7B"/>
    <w:rsid w:val="009D6A17"/>
    <w:rsid w:val="009F059C"/>
    <w:rsid w:val="00A45BCF"/>
    <w:rsid w:val="00AA273C"/>
    <w:rsid w:val="00B1022B"/>
    <w:rsid w:val="00B3007F"/>
    <w:rsid w:val="00B91649"/>
    <w:rsid w:val="00C22C7E"/>
    <w:rsid w:val="00CB5CE4"/>
    <w:rsid w:val="00D85885"/>
    <w:rsid w:val="00E16495"/>
    <w:rsid w:val="00E4359B"/>
    <w:rsid w:val="00E442A7"/>
    <w:rsid w:val="00E7552F"/>
    <w:rsid w:val="00F6065F"/>
    <w:rsid w:val="00FE1F01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91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273</Words>
  <Characters>1559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2023-12-12T12:25:00Z</cp:lastPrinted>
  <dcterms:created xsi:type="dcterms:W3CDTF">2024-09-09T11:23:00Z</dcterms:created>
  <dcterms:modified xsi:type="dcterms:W3CDTF">2024-09-09T13:18:00Z</dcterms:modified>
</cp:coreProperties>
</file>