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895" w:rsidRDefault="00E77895" w:rsidP="00BB3E20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87051592" r:id="rId5"/>
        </w:object>
      </w:r>
    </w:p>
    <w:p w:rsidR="00E77895" w:rsidRPr="008F10C0" w:rsidRDefault="00E77895" w:rsidP="00BB3E20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:rsidR="00E77895" w:rsidRPr="00003498" w:rsidRDefault="00E77895" w:rsidP="00BB3E2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E77895" w:rsidRPr="00003498" w:rsidRDefault="00E77895" w:rsidP="00BB3E2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E77895" w:rsidRPr="00003498" w:rsidRDefault="00E77895" w:rsidP="00BB3E2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E77895" w:rsidRDefault="00E77895" w:rsidP="00BB3E2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E77895" w:rsidRDefault="00E77895" w:rsidP="00BB3E2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E77895" w:rsidRPr="00D433FD" w:rsidRDefault="00E77895" w:rsidP="00BB3E2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:rsidR="00E77895" w:rsidRDefault="00E77895" w:rsidP="00BB3E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77895" w:rsidRPr="00003498" w:rsidRDefault="00E77895" w:rsidP="00BB3E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E77895" w:rsidRPr="00003498" w:rsidRDefault="00E77895" w:rsidP="00BB3E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77895" w:rsidRPr="00003498" w:rsidRDefault="00E77895" w:rsidP="00BB3E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:rsidR="00E77895" w:rsidRPr="00A70BBD" w:rsidRDefault="00E77895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:rsidR="00E77895" w:rsidRPr="00240154" w:rsidRDefault="00E77895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Про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утворення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>міждисциплінарних</w:t>
      </w:r>
      <w:r w:rsidRPr="00240154">
        <w:rPr>
          <w:rFonts w:ascii="Times New Roman" w:hAnsi="Times New Roman" w:cs="Times New Roman"/>
          <w:b/>
          <w:iCs/>
        </w:rPr>
        <w:t xml:space="preserve"> </w:t>
      </w:r>
    </w:p>
    <w:p w:rsidR="00E77895" w:rsidRPr="00240154" w:rsidRDefault="00E77895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E77895" w:rsidRPr="00240154" w:rsidRDefault="00E77895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240154">
        <w:rPr>
          <w:rFonts w:ascii="Times New Roman" w:hAnsi="Times New Roman" w:cs="Times New Roman"/>
          <w:b/>
          <w:iCs/>
        </w:rPr>
        <w:t>захисту</w:t>
      </w:r>
      <w:r w:rsidRPr="00240154">
        <w:rPr>
          <w:rFonts w:ascii="Times New Roman" w:hAnsi="Times New Roman" w:cs="Times New Roman"/>
          <w:b/>
          <w:iCs/>
          <w:spacing w:val="-57"/>
        </w:rPr>
        <w:t xml:space="preserve">    </w:t>
      </w:r>
      <w:r>
        <w:rPr>
          <w:rFonts w:ascii="Times New Roman" w:hAnsi="Times New Roman" w:cs="Times New Roman"/>
          <w:b/>
          <w:iCs/>
        </w:rPr>
        <w:t>дітей</w:t>
      </w:r>
      <w:r w:rsidRPr="00240154">
        <w:rPr>
          <w:rFonts w:ascii="Times New Roman" w:hAnsi="Times New Roman" w:cs="Times New Roman"/>
          <w:b/>
          <w:iCs/>
        </w:rPr>
        <w:t>,</w:t>
      </w:r>
      <w:r w:rsidRPr="0024015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як</w:t>
      </w:r>
      <w:r>
        <w:rPr>
          <w:rFonts w:ascii="Times New Roman" w:hAnsi="Times New Roman" w:cs="Times New Roman"/>
          <w:b/>
          <w:iCs/>
        </w:rPr>
        <w:t>і</w:t>
      </w:r>
      <w:r w:rsidRPr="00240154">
        <w:rPr>
          <w:rFonts w:ascii="Times New Roman" w:hAnsi="Times New Roman" w:cs="Times New Roman"/>
          <w:b/>
          <w:iCs/>
          <w:spacing w:val="-2"/>
        </w:rPr>
        <w:t xml:space="preserve"> </w:t>
      </w:r>
      <w:r>
        <w:rPr>
          <w:rFonts w:ascii="Times New Roman" w:hAnsi="Times New Roman" w:cs="Times New Roman"/>
          <w:b/>
          <w:iCs/>
        </w:rPr>
        <w:t>перебувають</w:t>
      </w:r>
      <w:r w:rsidRPr="00240154">
        <w:rPr>
          <w:rFonts w:ascii="Times New Roman" w:hAnsi="Times New Roman" w:cs="Times New Roman"/>
          <w:b/>
          <w:iCs/>
        </w:rPr>
        <w:t xml:space="preserve"> у</w:t>
      </w:r>
      <w:r w:rsidRPr="0024015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E77895" w:rsidRPr="00240154" w:rsidRDefault="00E77895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складних</w:t>
      </w:r>
      <w:r w:rsidRPr="0024015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життєвих</w:t>
      </w:r>
      <w:r w:rsidRPr="0024015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240154">
        <w:rPr>
          <w:rFonts w:ascii="Times New Roman" w:hAnsi="Times New Roman" w:cs="Times New Roman"/>
          <w:b/>
          <w:iCs/>
        </w:rPr>
        <w:t>обставинах</w:t>
      </w:r>
    </w:p>
    <w:p w:rsidR="00E77895" w:rsidRPr="00240154" w:rsidRDefault="00E77895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та затвердження їх</w:t>
      </w:r>
      <w:r w:rsidRPr="00240154">
        <w:rPr>
          <w:rFonts w:ascii="Times New Roman" w:hAnsi="Times New Roman" w:cs="Times New Roman"/>
          <w:b/>
          <w:iCs/>
        </w:rPr>
        <w:t xml:space="preserve"> персонального складу</w:t>
      </w:r>
    </w:p>
    <w:p w:rsidR="00E77895" w:rsidRPr="00240154" w:rsidRDefault="00E77895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24015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E77895" w:rsidRPr="00240154" w:rsidRDefault="00E77895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соціального захисту дітей</w:t>
      </w:r>
      <w:r w:rsidRPr="00240154">
        <w:rPr>
          <w:rFonts w:ascii="Times New Roman" w:hAnsi="Times New Roman" w:cs="Times New Roman"/>
          <w:b/>
          <w:iCs/>
        </w:rPr>
        <w:t xml:space="preserve"> даної категорії</w:t>
      </w:r>
    </w:p>
    <w:p w:rsidR="00E77895" w:rsidRPr="00A5102A" w:rsidRDefault="00E77895" w:rsidP="00BB3E20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E77895" w:rsidRPr="00E47085" w:rsidRDefault="00E77895" w:rsidP="00BB3E20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E47085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ної із захистом прав дитини» зі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змінами</w:t>
      </w:r>
      <w:bookmarkStart w:id="1" w:name="_Hlk69460888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E77895" w:rsidRDefault="00E77895" w:rsidP="00BB3E20">
      <w:pPr>
        <w:pStyle w:val="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E77895" w:rsidRPr="00E47085" w:rsidRDefault="00E77895" w:rsidP="00BB3E20">
      <w:pPr>
        <w:pStyle w:val="1"/>
        <w:rPr>
          <w:rFonts w:ascii="Times New Roman" w:hAnsi="Times New Roman"/>
          <w:b/>
          <w:szCs w:val="24"/>
        </w:rPr>
      </w:pPr>
      <w:r w:rsidRPr="00E47085">
        <w:rPr>
          <w:rFonts w:ascii="Times New Roman" w:hAnsi="Times New Roman"/>
          <w:b/>
          <w:szCs w:val="24"/>
        </w:rPr>
        <w:t>В И Р І Ш И В:</w:t>
      </w:r>
    </w:p>
    <w:p w:rsidR="00E77895" w:rsidRPr="00E47085" w:rsidRDefault="00E77895" w:rsidP="00BB3E20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77895" w:rsidRPr="00E47085" w:rsidRDefault="00E77895" w:rsidP="00BB3E2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1. Утворити міждисциплінарні команди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для орган</w:t>
      </w:r>
      <w:r>
        <w:rPr>
          <w:rFonts w:ascii="Times New Roman" w:hAnsi="Times New Roman"/>
          <w:sz w:val="24"/>
          <w:szCs w:val="24"/>
          <w:lang w:val="uk-UA"/>
        </w:rPr>
        <w:t>ізації соціального захисту дітей, які перебувають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у складних життєвих обставинах 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E47085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E77895" w:rsidRPr="00E47085" w:rsidRDefault="00E77895" w:rsidP="00BB3E2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77895" w:rsidRPr="00E47085" w:rsidRDefault="00E77895" w:rsidP="00BB3E2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ональний склад міждисциплінарних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E77895" w:rsidRPr="00E47085" w:rsidRDefault="00E77895" w:rsidP="00BB3E2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77895" w:rsidRPr="00E47085" w:rsidRDefault="00E77895" w:rsidP="00BB3E2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E47085">
        <w:rPr>
          <w:rFonts w:ascii="Times New Roman" w:hAnsi="Times New Roman"/>
          <w:sz w:val="24"/>
          <w:szCs w:val="24"/>
          <w:lang w:val="uk-UA"/>
        </w:rPr>
        <w:t>3.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діяльності міждисциплінарних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команд шляхом проведення засідань.</w:t>
      </w:r>
    </w:p>
    <w:p w:rsidR="00E77895" w:rsidRPr="00E47085" w:rsidRDefault="00E77895" w:rsidP="00BB3E2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E77895" w:rsidRDefault="00E77895" w:rsidP="00BB3E2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E77895" w:rsidRPr="00E47085" w:rsidRDefault="00E77895" w:rsidP="00BB3E20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77895" w:rsidRDefault="00E77895" w:rsidP="00BB3E20">
      <w:pPr>
        <w:pStyle w:val="1"/>
        <w:rPr>
          <w:rFonts w:ascii="Times New Roman" w:hAnsi="Times New Roman"/>
          <w:b/>
          <w:szCs w:val="24"/>
        </w:rPr>
      </w:pPr>
    </w:p>
    <w:p w:rsidR="00E77895" w:rsidRDefault="00E77895" w:rsidP="00BB3E20">
      <w:pPr>
        <w:pStyle w:val="1"/>
        <w:rPr>
          <w:rFonts w:ascii="Times New Roman" w:hAnsi="Times New Roman"/>
          <w:b/>
          <w:szCs w:val="24"/>
        </w:rPr>
      </w:pPr>
    </w:p>
    <w:p w:rsidR="00E77895" w:rsidRPr="00723384" w:rsidRDefault="00E77895" w:rsidP="00BB3E20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   Сергій  БУЛЕГА</w:t>
      </w:r>
    </w:p>
    <w:p w:rsidR="00E77895" w:rsidRPr="00723384" w:rsidRDefault="00E77895" w:rsidP="00BB3E20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77895" w:rsidRPr="00723384" w:rsidRDefault="00E77895" w:rsidP="00BB3E20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E77895" w:rsidRPr="00723384" w:rsidRDefault="00E77895" w:rsidP="00BB3E20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E77895" w:rsidRPr="00723384" w:rsidRDefault="00E77895" w:rsidP="00BB3E20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E77895" w:rsidRPr="00723384" w:rsidRDefault="00E77895" w:rsidP="00BB3E20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E77895" w:rsidRPr="00723384" w:rsidRDefault="00E77895" w:rsidP="00BB3E20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від __________</w:t>
      </w:r>
      <w:r>
        <w:rPr>
          <w:rFonts w:ascii="Times New Roman" w:hAnsi="Times New Roman"/>
          <w:sz w:val="24"/>
          <w:szCs w:val="24"/>
          <w:lang w:val="uk-UA"/>
        </w:rPr>
        <w:t>2024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р. № ____</w:t>
      </w:r>
    </w:p>
    <w:p w:rsidR="00E77895" w:rsidRPr="00723384" w:rsidRDefault="00E77895" w:rsidP="00BB3E20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E77895" w:rsidRPr="00723384" w:rsidRDefault="00E77895" w:rsidP="00BB3E2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E77895" w:rsidRPr="00723384" w:rsidRDefault="00E77895" w:rsidP="00BB3E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</w:t>
      </w: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E77895" w:rsidRPr="00723384" w:rsidRDefault="00E77895" w:rsidP="00BB3E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E77895" w:rsidRPr="00723384" w:rsidRDefault="00E77895" w:rsidP="00BB3E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E77895" w:rsidRPr="00723384" w:rsidRDefault="00E77895" w:rsidP="00BB3E2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Михайляк Яни Михайлівни</w:t>
      </w:r>
      <w:r>
        <w:rPr>
          <w:rFonts w:ascii="Times New Roman" w:hAnsi="Times New Roman"/>
          <w:sz w:val="24"/>
          <w:szCs w:val="24"/>
          <w:lang w:val="uk-UA" w:eastAsia="uk-UA"/>
        </w:rPr>
        <w:t>, 01 липня  2024</w:t>
      </w:r>
      <w:r w:rsidRPr="00006BA8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мешканки с. Валява</w:t>
      </w:r>
      <w:r>
        <w:rPr>
          <w:rFonts w:ascii="Times New Roman" w:hAnsi="Times New Roman"/>
          <w:sz w:val="24"/>
          <w:szCs w:val="24"/>
          <w:lang w:val="uk-UA"/>
        </w:rPr>
        <w:t>, вул. Будівельна, 25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E77895" w:rsidRPr="00006BA8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E77895" w:rsidRPr="00723384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Яна ЛИСАК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Валявського старостинського округу.</w:t>
      </w:r>
    </w:p>
    <w:p w:rsidR="00E77895" w:rsidRDefault="00E77895" w:rsidP="00BB3E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</w:t>
      </w:r>
      <w:r w:rsidRPr="00BB3E20">
        <w:rPr>
          <w:rFonts w:ascii="Times New Roman" w:hAnsi="Times New Roman"/>
          <w:b/>
          <w:sz w:val="24"/>
          <w:szCs w:val="24"/>
          <w:lang w:val="uk-UA"/>
        </w:rPr>
        <w:t>Чипиги Івана Івановича</w:t>
      </w:r>
      <w:r>
        <w:rPr>
          <w:rFonts w:ascii="Times New Roman" w:hAnsi="Times New Roman"/>
          <w:sz w:val="24"/>
          <w:szCs w:val="24"/>
          <w:lang w:val="uk-UA" w:eastAsia="uk-UA"/>
        </w:rPr>
        <w:t>, 10 листопада 2016 року народження, мешканця с. Іванківці</w:t>
      </w:r>
      <w:r>
        <w:rPr>
          <w:rFonts w:ascii="Times New Roman" w:hAnsi="Times New Roman"/>
          <w:sz w:val="24"/>
          <w:szCs w:val="24"/>
          <w:lang w:val="uk-UA"/>
        </w:rPr>
        <w:t>, вул. Верхня, 11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E77895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E77895" w:rsidRPr="0037133B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ВІКСИЧ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Марина ФЕДОРЮК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Іванковецького ЗЗСО І-ІІ ст.;</w:t>
      </w:r>
    </w:p>
    <w:p w:rsidR="00E77895" w:rsidRPr="00723384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</w:t>
      </w:r>
    </w:p>
    <w:p w:rsidR="00E77895" w:rsidRDefault="00E77895" w:rsidP="00BB3E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3.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</w:t>
      </w:r>
      <w:r>
        <w:rPr>
          <w:rFonts w:ascii="Times New Roman" w:hAnsi="Times New Roman"/>
          <w:b/>
          <w:sz w:val="24"/>
          <w:szCs w:val="24"/>
          <w:lang w:val="uk-UA"/>
        </w:rPr>
        <w:t>Чипиги Насті</w:t>
      </w:r>
      <w:r w:rsidRPr="00BB3E20">
        <w:rPr>
          <w:rFonts w:ascii="Times New Roman" w:hAnsi="Times New Roman"/>
          <w:b/>
          <w:sz w:val="24"/>
          <w:szCs w:val="24"/>
          <w:lang w:val="uk-UA"/>
        </w:rPr>
        <w:t xml:space="preserve"> Іван</w:t>
      </w:r>
      <w:r>
        <w:rPr>
          <w:rFonts w:ascii="Times New Roman" w:hAnsi="Times New Roman"/>
          <w:b/>
          <w:sz w:val="24"/>
          <w:szCs w:val="24"/>
          <w:lang w:val="uk-UA"/>
        </w:rPr>
        <w:t>івни</w:t>
      </w:r>
      <w:r>
        <w:rPr>
          <w:rFonts w:ascii="Times New Roman" w:hAnsi="Times New Roman"/>
          <w:sz w:val="24"/>
          <w:szCs w:val="24"/>
          <w:lang w:val="uk-UA" w:eastAsia="uk-UA"/>
        </w:rPr>
        <w:t>, 14 січня 2018 року народження, мешканки с. Іванківці</w:t>
      </w:r>
      <w:r>
        <w:rPr>
          <w:rFonts w:ascii="Times New Roman" w:hAnsi="Times New Roman"/>
          <w:sz w:val="24"/>
          <w:szCs w:val="24"/>
          <w:lang w:val="uk-UA"/>
        </w:rPr>
        <w:t>, вул. Верхня, 11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E77895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E77895" w:rsidRPr="0037133B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ВІКСИЧ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Марина ФЕДОРЮК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Іванковецького ЗЗСО І-ІІ ст.;</w:t>
      </w:r>
    </w:p>
    <w:p w:rsidR="00E77895" w:rsidRPr="00723384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</w:t>
      </w:r>
    </w:p>
    <w:p w:rsidR="00E77895" w:rsidRDefault="00E77895" w:rsidP="00BB3E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4.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</w:t>
      </w:r>
      <w:r>
        <w:rPr>
          <w:rFonts w:ascii="Times New Roman" w:hAnsi="Times New Roman"/>
          <w:b/>
          <w:sz w:val="24"/>
          <w:szCs w:val="24"/>
          <w:lang w:val="uk-UA"/>
        </w:rPr>
        <w:t>Чипиги Володимира</w:t>
      </w:r>
      <w:r w:rsidRPr="00BB3E20">
        <w:rPr>
          <w:rFonts w:ascii="Times New Roman" w:hAnsi="Times New Roman"/>
          <w:b/>
          <w:sz w:val="24"/>
          <w:szCs w:val="24"/>
          <w:lang w:val="uk-UA"/>
        </w:rPr>
        <w:t xml:space="preserve"> Івановича</w:t>
      </w:r>
      <w:r>
        <w:rPr>
          <w:rFonts w:ascii="Times New Roman" w:hAnsi="Times New Roman"/>
          <w:sz w:val="24"/>
          <w:szCs w:val="24"/>
          <w:lang w:val="uk-UA" w:eastAsia="uk-UA"/>
        </w:rPr>
        <w:t>, 27 липня 2020 року народження, мешканця с. Іванківці</w:t>
      </w:r>
      <w:r>
        <w:rPr>
          <w:rFonts w:ascii="Times New Roman" w:hAnsi="Times New Roman"/>
          <w:sz w:val="24"/>
          <w:szCs w:val="24"/>
          <w:lang w:val="uk-UA"/>
        </w:rPr>
        <w:t>, вул. Верхня, 11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E77895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E77895" w:rsidRPr="0037133B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ВІКСИЧ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Марина НИКОЛАЄВИЧ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Іванковецького ЗДО;</w:t>
      </w:r>
    </w:p>
    <w:p w:rsidR="00E77895" w:rsidRPr="00723384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округу..</w:t>
      </w:r>
    </w:p>
    <w:p w:rsidR="00E77895" w:rsidRDefault="00E77895" w:rsidP="00BB3E2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5.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неповнолітнього </w:t>
      </w:r>
      <w:r w:rsidRPr="003E7768">
        <w:rPr>
          <w:rFonts w:ascii="Times New Roman" w:hAnsi="Times New Roman"/>
          <w:b/>
          <w:sz w:val="24"/>
          <w:szCs w:val="24"/>
          <w:lang w:val="uk-UA"/>
        </w:rPr>
        <w:t>Кушнірюка Максима Сергійовича</w:t>
      </w:r>
      <w:r>
        <w:rPr>
          <w:rFonts w:ascii="Times New Roman" w:hAnsi="Times New Roman"/>
          <w:sz w:val="24"/>
          <w:szCs w:val="24"/>
          <w:lang w:val="uk-UA"/>
        </w:rPr>
        <w:t>, 27 березня 2008</w:t>
      </w:r>
      <w:r w:rsidRPr="007A52DF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мешканця с. Гаврилівці</w:t>
      </w:r>
      <w:r>
        <w:rPr>
          <w:rFonts w:ascii="Times New Roman" w:hAnsi="Times New Roman"/>
          <w:sz w:val="24"/>
          <w:szCs w:val="24"/>
          <w:lang w:val="uk-UA"/>
        </w:rPr>
        <w:t>, вул. Мартинюка, 16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77895" w:rsidRPr="00796A8A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77895" w:rsidRPr="00796A8A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E77895" w:rsidRDefault="00E77895" w:rsidP="00BB3E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E77895" w:rsidRPr="0037133B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ВІКСИЧ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E77895" w:rsidRPr="00723384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</w:t>
      </w:r>
    </w:p>
    <w:p w:rsidR="00E77895" w:rsidRDefault="00E77895" w:rsidP="00BB3E2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E77895" w:rsidRPr="00796A8A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6.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неповнолітньої </w:t>
      </w:r>
      <w:r w:rsidRPr="003E7768">
        <w:rPr>
          <w:rFonts w:ascii="Times New Roman" w:hAnsi="Times New Roman"/>
          <w:b/>
          <w:sz w:val="24"/>
          <w:szCs w:val="24"/>
          <w:lang w:val="uk-UA"/>
        </w:rPr>
        <w:t>Кушнірю</w:t>
      </w:r>
      <w:r>
        <w:rPr>
          <w:rFonts w:ascii="Times New Roman" w:hAnsi="Times New Roman"/>
          <w:b/>
          <w:sz w:val="24"/>
          <w:szCs w:val="24"/>
          <w:lang w:val="uk-UA"/>
        </w:rPr>
        <w:t>к Ельвіри</w:t>
      </w:r>
      <w:r w:rsidRPr="003E7768">
        <w:rPr>
          <w:rFonts w:ascii="Times New Roman" w:hAnsi="Times New Roman"/>
          <w:b/>
          <w:sz w:val="24"/>
          <w:szCs w:val="24"/>
          <w:lang w:val="uk-UA"/>
        </w:rPr>
        <w:t xml:space="preserve"> Сергі</w:t>
      </w:r>
      <w:r>
        <w:rPr>
          <w:rFonts w:ascii="Times New Roman" w:hAnsi="Times New Roman"/>
          <w:b/>
          <w:sz w:val="24"/>
          <w:szCs w:val="24"/>
          <w:lang w:val="uk-UA"/>
        </w:rPr>
        <w:t>ївни</w:t>
      </w:r>
      <w:r>
        <w:rPr>
          <w:rFonts w:ascii="Times New Roman" w:hAnsi="Times New Roman"/>
          <w:sz w:val="24"/>
          <w:szCs w:val="24"/>
          <w:lang w:val="uk-UA"/>
        </w:rPr>
        <w:t>, 25 травня 2010</w:t>
      </w:r>
      <w:r w:rsidRPr="007A52DF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мешканки с. Гаврилівці</w:t>
      </w:r>
      <w:r>
        <w:rPr>
          <w:rFonts w:ascii="Times New Roman" w:hAnsi="Times New Roman"/>
          <w:sz w:val="24"/>
          <w:szCs w:val="24"/>
          <w:lang w:val="uk-UA"/>
        </w:rPr>
        <w:t>, вул. Мартинюка, 16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77895" w:rsidRPr="00796A8A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77895" w:rsidRPr="00796A8A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E77895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E77895" w:rsidRPr="0037133B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ВІКСИЧ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E77895" w:rsidRPr="00796A8A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Марина ФЕДОРЮК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Іванковецького ЗЗСО І-ІІ ст.;</w:t>
      </w:r>
    </w:p>
    <w:p w:rsidR="00E77895" w:rsidRPr="00723384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</w:t>
      </w:r>
    </w:p>
    <w:p w:rsidR="00E77895" w:rsidRDefault="00E77895" w:rsidP="00BB3E2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E77895" w:rsidRPr="00796A8A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7.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</w:t>
      </w:r>
      <w:r w:rsidRPr="003E7768">
        <w:rPr>
          <w:rFonts w:ascii="Times New Roman" w:hAnsi="Times New Roman"/>
          <w:b/>
          <w:sz w:val="24"/>
          <w:szCs w:val="24"/>
          <w:lang w:val="uk-UA"/>
        </w:rPr>
        <w:t>Кушнірю</w:t>
      </w:r>
      <w:r>
        <w:rPr>
          <w:rFonts w:ascii="Times New Roman" w:hAnsi="Times New Roman"/>
          <w:b/>
          <w:sz w:val="24"/>
          <w:szCs w:val="24"/>
          <w:lang w:val="uk-UA"/>
        </w:rPr>
        <w:t>к Анни</w:t>
      </w:r>
      <w:r w:rsidRPr="003E7768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Юріївни</w:t>
      </w:r>
      <w:r>
        <w:rPr>
          <w:rFonts w:ascii="Times New Roman" w:hAnsi="Times New Roman"/>
          <w:sz w:val="24"/>
          <w:szCs w:val="24"/>
          <w:lang w:val="uk-UA"/>
        </w:rPr>
        <w:t>, 02 липня 2013</w:t>
      </w:r>
      <w:r w:rsidRPr="007A52DF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мешканки с. Гаврилівці</w:t>
      </w:r>
      <w:r>
        <w:rPr>
          <w:rFonts w:ascii="Times New Roman" w:hAnsi="Times New Roman"/>
          <w:sz w:val="24"/>
          <w:szCs w:val="24"/>
          <w:lang w:val="uk-UA"/>
        </w:rPr>
        <w:t>, вул. Мартинюка, 16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77895" w:rsidRPr="00796A8A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77895" w:rsidRPr="00796A8A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E77895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E77895" w:rsidRPr="0037133B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ВІКСИЧ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E77895" w:rsidRPr="00796A8A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Марина ФЕДОРЮК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Іванковецького ЗЗСО І-ІІ ст.;</w:t>
      </w:r>
    </w:p>
    <w:p w:rsidR="00E77895" w:rsidRPr="00723384" w:rsidRDefault="00E77895" w:rsidP="003E77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</w:t>
      </w:r>
    </w:p>
    <w:p w:rsidR="00E77895" w:rsidRDefault="00E77895" w:rsidP="00BB3E2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E77895" w:rsidRPr="00796A8A" w:rsidRDefault="00E77895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8.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</w:t>
      </w:r>
      <w:r>
        <w:rPr>
          <w:rFonts w:ascii="Times New Roman" w:hAnsi="Times New Roman"/>
          <w:b/>
          <w:sz w:val="24"/>
          <w:szCs w:val="24"/>
          <w:lang w:val="uk-UA"/>
        </w:rPr>
        <w:t>Співака Мар</w:t>
      </w:r>
      <w:r w:rsidRPr="00A448F6">
        <w:rPr>
          <w:rFonts w:ascii="Times New Roman" w:hAnsi="Times New Roman"/>
          <w:b/>
          <w:sz w:val="24"/>
          <w:szCs w:val="24"/>
          <w:lang w:val="uk-UA"/>
        </w:rPr>
        <w:t>’</w:t>
      </w:r>
      <w:r>
        <w:rPr>
          <w:rFonts w:ascii="Times New Roman" w:hAnsi="Times New Roman"/>
          <w:b/>
          <w:sz w:val="24"/>
          <w:szCs w:val="24"/>
          <w:lang w:val="uk-UA"/>
        </w:rPr>
        <w:t>яна Юрійовича</w:t>
      </w:r>
      <w:r>
        <w:rPr>
          <w:rFonts w:ascii="Times New Roman" w:hAnsi="Times New Roman"/>
          <w:sz w:val="24"/>
          <w:szCs w:val="24"/>
          <w:lang w:val="uk-UA"/>
        </w:rPr>
        <w:t>, 22 вересня 2021</w:t>
      </w:r>
      <w:r w:rsidRPr="007A52DF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мешканця с. Гаврилівці</w:t>
      </w:r>
      <w:r>
        <w:rPr>
          <w:rFonts w:ascii="Times New Roman" w:hAnsi="Times New Roman"/>
          <w:sz w:val="24"/>
          <w:szCs w:val="24"/>
          <w:lang w:val="uk-UA"/>
        </w:rPr>
        <w:t>, вул. Мартинюка, 16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77895" w:rsidRPr="00796A8A" w:rsidRDefault="00E77895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77895" w:rsidRPr="00796A8A" w:rsidRDefault="00E77895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E77895" w:rsidRDefault="00E77895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E77895" w:rsidRPr="0037133B" w:rsidRDefault="00E77895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ВІКСИЧ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E77895" w:rsidRPr="00796A8A" w:rsidRDefault="00E77895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Марина НИКОЛАЄВИЧ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Іванковецького ЗДО;</w:t>
      </w:r>
    </w:p>
    <w:p w:rsidR="00E77895" w:rsidRPr="00723384" w:rsidRDefault="00E77895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</w:t>
      </w:r>
    </w:p>
    <w:p w:rsidR="00E77895" w:rsidRDefault="00E77895" w:rsidP="00BB3E2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E77895" w:rsidRPr="00796A8A" w:rsidRDefault="00E77895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9.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</w:t>
      </w:r>
      <w:r>
        <w:rPr>
          <w:rFonts w:ascii="Times New Roman" w:hAnsi="Times New Roman"/>
          <w:b/>
          <w:sz w:val="24"/>
          <w:szCs w:val="24"/>
          <w:lang w:val="uk-UA"/>
        </w:rPr>
        <w:t>Співака Артема Юрійовича</w:t>
      </w:r>
      <w:r>
        <w:rPr>
          <w:rFonts w:ascii="Times New Roman" w:hAnsi="Times New Roman"/>
          <w:sz w:val="24"/>
          <w:szCs w:val="24"/>
          <w:lang w:val="uk-UA"/>
        </w:rPr>
        <w:t>, 16 травня 2023</w:t>
      </w:r>
      <w:r w:rsidRPr="007A52DF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мешканця с. Гаврилівці</w:t>
      </w:r>
      <w:r>
        <w:rPr>
          <w:rFonts w:ascii="Times New Roman" w:hAnsi="Times New Roman"/>
          <w:sz w:val="24"/>
          <w:szCs w:val="24"/>
          <w:lang w:val="uk-UA"/>
        </w:rPr>
        <w:t>, вул. Мартинюка, 16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E77895" w:rsidRPr="00796A8A" w:rsidRDefault="00E77895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E77895" w:rsidRPr="00796A8A" w:rsidRDefault="00E77895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6A8A">
        <w:rPr>
          <w:rFonts w:ascii="Times New Roman" w:hAnsi="Times New Roman"/>
          <w:sz w:val="24"/>
          <w:szCs w:val="24"/>
          <w:lang w:val="uk-UA"/>
        </w:rPr>
        <w:t>інспектор сектору ювенальної превенції Чернівецького районного управління поліції Головного управління національної поліції в Чернівецькій області</w:t>
      </w:r>
      <w:r>
        <w:rPr>
          <w:rFonts w:ascii="Times New Roman" w:hAnsi="Times New Roman"/>
          <w:sz w:val="24"/>
          <w:szCs w:val="24"/>
          <w:lang w:val="uk-UA"/>
        </w:rPr>
        <w:t>, лейтенант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поліції;</w:t>
      </w:r>
    </w:p>
    <w:p w:rsidR="00E77895" w:rsidRDefault="00E77895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6BA8"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</w:t>
      </w:r>
      <w:r w:rsidRPr="00006BA8">
        <w:rPr>
          <w:rFonts w:ascii="Times New Roman" w:hAnsi="Times New Roman"/>
          <w:sz w:val="24"/>
          <w:szCs w:val="24"/>
          <w:lang w:val="uk-UA"/>
        </w:rPr>
        <w:t xml:space="preserve"> відділу освіти, молоді і спорту виконавчого комітету Кіцманської міської ради;</w:t>
      </w:r>
    </w:p>
    <w:p w:rsidR="00E77895" w:rsidRPr="0037133B" w:rsidRDefault="00E77895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Романа ВІКСИЧ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E77895" w:rsidRPr="00723384" w:rsidRDefault="00E77895" w:rsidP="00A448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</w:t>
      </w:r>
    </w:p>
    <w:p w:rsidR="00E77895" w:rsidRDefault="00E77895" w:rsidP="00BB3E2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E77895" w:rsidRDefault="00E77895" w:rsidP="00BB3E2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E77895" w:rsidRDefault="00E77895" w:rsidP="00BB3E2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E77895" w:rsidRPr="00723384" w:rsidRDefault="00E77895" w:rsidP="00BB3E2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E77895" w:rsidRDefault="00E77895" w:rsidP="00BB3E2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E77895" w:rsidRDefault="00E77895" w:rsidP="00BB3E2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77895" w:rsidRDefault="00E77895" w:rsidP="00BB3E2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E77895" w:rsidRDefault="00E77895" w:rsidP="00BB3E2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E77895" w:rsidSect="008F10C0">
      <w:pgSz w:w="11906" w:h="16838"/>
      <w:pgMar w:top="567" w:right="74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3E20"/>
    <w:rsid w:val="00003498"/>
    <w:rsid w:val="00006BA8"/>
    <w:rsid w:val="00010C1E"/>
    <w:rsid w:val="00045DAF"/>
    <w:rsid w:val="001D6DC3"/>
    <w:rsid w:val="0022245F"/>
    <w:rsid w:val="00240154"/>
    <w:rsid w:val="002A01FA"/>
    <w:rsid w:val="00307249"/>
    <w:rsid w:val="003640FF"/>
    <w:rsid w:val="0037133B"/>
    <w:rsid w:val="003E7768"/>
    <w:rsid w:val="00451E5D"/>
    <w:rsid w:val="00454D63"/>
    <w:rsid w:val="004D3A16"/>
    <w:rsid w:val="004E3DF4"/>
    <w:rsid w:val="00544F86"/>
    <w:rsid w:val="00600547"/>
    <w:rsid w:val="00723384"/>
    <w:rsid w:val="007726F2"/>
    <w:rsid w:val="00796A8A"/>
    <w:rsid w:val="007A52DF"/>
    <w:rsid w:val="008F10C0"/>
    <w:rsid w:val="009727E5"/>
    <w:rsid w:val="00A448F6"/>
    <w:rsid w:val="00A5102A"/>
    <w:rsid w:val="00A70BBD"/>
    <w:rsid w:val="00BB3E20"/>
    <w:rsid w:val="00CE21F9"/>
    <w:rsid w:val="00D433FD"/>
    <w:rsid w:val="00E03D4C"/>
    <w:rsid w:val="00E47085"/>
    <w:rsid w:val="00E77895"/>
    <w:rsid w:val="00ED7BC6"/>
    <w:rsid w:val="00FA5FAB"/>
    <w:rsid w:val="00FC7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F8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BB3E20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BB3E20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BB3E20"/>
  </w:style>
  <w:style w:type="paragraph" w:styleId="HTMLPreformatted">
    <w:name w:val="HTML Preformatted"/>
    <w:basedOn w:val="Normal"/>
    <w:link w:val="HTMLPreformattedChar"/>
    <w:uiPriority w:val="99"/>
    <w:rsid w:val="00BB3E20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BB3E20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BB3E20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B3E20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customStyle="1" w:styleId="2">
    <w:name w:val="Обычный2"/>
    <w:uiPriority w:val="99"/>
    <w:rsid w:val="00BB3E20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BB3E20"/>
  </w:style>
  <w:style w:type="paragraph" w:customStyle="1" w:styleId="14">
    <w:name w:val="Заголовок 14"/>
    <w:basedOn w:val="Normal"/>
    <w:next w:val="Normal"/>
    <w:uiPriority w:val="99"/>
    <w:rsid w:val="00BB3E2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1318</Words>
  <Characters>7517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4</cp:revision>
  <dcterms:created xsi:type="dcterms:W3CDTF">2024-09-05T11:11:00Z</dcterms:created>
  <dcterms:modified xsi:type="dcterms:W3CDTF">2024-09-05T11:27:00Z</dcterms:modified>
</cp:coreProperties>
</file>