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245" w:rsidRDefault="00D73245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137779" r:id="rId6"/>
        </w:object>
      </w:r>
    </w:p>
    <w:p w:rsidR="00D73245" w:rsidRDefault="00D73245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73245" w:rsidRDefault="00D73245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D73245" w:rsidRDefault="00D73245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73245" w:rsidRDefault="00D73245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D73245" w:rsidRDefault="00D73245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73245" w:rsidRDefault="00D7324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D73245" w:rsidRDefault="00D7324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D73245" w:rsidRDefault="00D7324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73245" w:rsidRDefault="00D73245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розпорядження міського голови Кіцманської міської ради Чернівецького району Чернівецької області, про присвоєння поштової адреси</w:t>
      </w: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D73245" w:rsidRDefault="00D73245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73245" w:rsidRDefault="00D73245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D73245" w:rsidRDefault="00D73245" w:rsidP="00905518">
      <w:pPr>
        <w:pStyle w:val="normal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Затвердити  розпорядження міського голови Кіцманської міської ради № 168-р від 02.08.2024 року «Про присвоєння поштової адреси». </w:t>
      </w:r>
    </w:p>
    <w:p w:rsidR="00D73245" w:rsidRDefault="00D73245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245" w:rsidRDefault="00D7324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D73245" w:rsidRDefault="00D7324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245" w:rsidRDefault="00D7324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73245" w:rsidRDefault="00D73245" w:rsidP="004E36FE">
      <w:pPr>
        <w:pStyle w:val="normal0"/>
      </w:pPr>
    </w:p>
    <w:p w:rsidR="00D73245" w:rsidRDefault="00D73245" w:rsidP="004E36FE">
      <w:pPr>
        <w:pStyle w:val="normal0"/>
      </w:pPr>
    </w:p>
    <w:p w:rsidR="00D73245" w:rsidRDefault="00D73245" w:rsidP="004E36FE">
      <w:pPr>
        <w:pStyle w:val="normal0"/>
      </w:pPr>
    </w:p>
    <w:p w:rsidR="00D73245" w:rsidRDefault="00D73245" w:rsidP="004E36FE">
      <w:pPr>
        <w:pStyle w:val="normal0"/>
      </w:pPr>
    </w:p>
    <w:p w:rsidR="00D73245" w:rsidRDefault="00D73245" w:rsidP="004E36FE">
      <w:pPr>
        <w:pStyle w:val="normal0"/>
      </w:pPr>
    </w:p>
    <w:p w:rsidR="00D73245" w:rsidRDefault="00D73245" w:rsidP="004E36FE">
      <w:pPr>
        <w:pStyle w:val="normal0"/>
      </w:pPr>
    </w:p>
    <w:sectPr w:rsidR="00D73245" w:rsidSect="00B402D3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75DB9"/>
    <w:rsid w:val="00087D11"/>
    <w:rsid w:val="000C5FDC"/>
    <w:rsid w:val="001722E8"/>
    <w:rsid w:val="0019109C"/>
    <w:rsid w:val="001D4A35"/>
    <w:rsid w:val="001E139C"/>
    <w:rsid w:val="001F19DF"/>
    <w:rsid w:val="001F515B"/>
    <w:rsid w:val="00212426"/>
    <w:rsid w:val="00220119"/>
    <w:rsid w:val="00264A16"/>
    <w:rsid w:val="002673B8"/>
    <w:rsid w:val="003177CD"/>
    <w:rsid w:val="003E179A"/>
    <w:rsid w:val="004604C7"/>
    <w:rsid w:val="00467FE2"/>
    <w:rsid w:val="004B373F"/>
    <w:rsid w:val="004E36FE"/>
    <w:rsid w:val="004F3EFD"/>
    <w:rsid w:val="0050289F"/>
    <w:rsid w:val="00545D80"/>
    <w:rsid w:val="00641690"/>
    <w:rsid w:val="00656DC4"/>
    <w:rsid w:val="006F2CFA"/>
    <w:rsid w:val="007F2587"/>
    <w:rsid w:val="008023D5"/>
    <w:rsid w:val="00880044"/>
    <w:rsid w:val="00901549"/>
    <w:rsid w:val="00905518"/>
    <w:rsid w:val="00A0758A"/>
    <w:rsid w:val="00AA70FA"/>
    <w:rsid w:val="00B25593"/>
    <w:rsid w:val="00B34730"/>
    <w:rsid w:val="00B402D3"/>
    <w:rsid w:val="00B54F7F"/>
    <w:rsid w:val="00B94755"/>
    <w:rsid w:val="00C50150"/>
    <w:rsid w:val="00C73872"/>
    <w:rsid w:val="00C919C0"/>
    <w:rsid w:val="00C9272E"/>
    <w:rsid w:val="00D73245"/>
    <w:rsid w:val="00D73BEA"/>
    <w:rsid w:val="00E345D2"/>
    <w:rsid w:val="00EC732A"/>
    <w:rsid w:val="00EF00DC"/>
    <w:rsid w:val="00F2076E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373F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B373F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373F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B373F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B373F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B373F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4B373F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B373F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56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249</Words>
  <Characters>1421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2024-09-04T08:21:00Z</cp:lastPrinted>
  <dcterms:created xsi:type="dcterms:W3CDTF">2024-09-06T11:16:00Z</dcterms:created>
  <dcterms:modified xsi:type="dcterms:W3CDTF">2024-09-06T11:23:00Z</dcterms:modified>
</cp:coreProperties>
</file>