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B91" w:rsidRPr="00A461C0" w:rsidRDefault="00744B9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86881431" r:id="rId8"/>
        </w:object>
      </w:r>
    </w:p>
    <w:p w:rsidR="00744B91" w:rsidRPr="00D927B7" w:rsidRDefault="00744B91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44B91" w:rsidRPr="00D927B7" w:rsidRDefault="00744B9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744B91" w:rsidRPr="00D927B7" w:rsidRDefault="00744B9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744B91" w:rsidRPr="00D927B7" w:rsidRDefault="00744B91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744B91" w:rsidRDefault="00744B91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44B91" w:rsidRDefault="00744B9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744B91" w:rsidRDefault="00744B91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44B91" w:rsidRPr="00A461C0" w:rsidRDefault="00744B9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744B91" w:rsidRPr="00A461C0" w:rsidRDefault="00744B91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744B91" w:rsidRDefault="00744B91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744B91" w:rsidRPr="00A461C0" w:rsidRDefault="00744B91" w:rsidP="00EE1455">
      <w:pPr>
        <w:pStyle w:val="Normal2"/>
        <w:rPr>
          <w:rFonts w:ascii="Times New Roman" w:hAnsi="Times New Roman"/>
          <w:b/>
          <w:szCs w:val="24"/>
        </w:rPr>
      </w:pPr>
    </w:p>
    <w:p w:rsidR="00744B91" w:rsidRDefault="00744B91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затвердження розпорядження міського голови</w:t>
      </w:r>
    </w:p>
    <w:p w:rsidR="00744B91" w:rsidRDefault="00744B91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Кіцманської міської ради Чернівецького району</w:t>
      </w:r>
    </w:p>
    <w:p w:rsidR="00744B91" w:rsidRDefault="00744B91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Чернівецької області,  про надання соціальної послуги</w:t>
      </w:r>
    </w:p>
    <w:p w:rsidR="00744B91" w:rsidRDefault="00744B91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стаціонарний (безоплатно) гр.Драпаці Василеві Васильовичу</w:t>
      </w:r>
    </w:p>
    <w:p w:rsidR="00744B91" w:rsidRDefault="00744B91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44B91" w:rsidRPr="00150BF4" w:rsidRDefault="00744B91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571C3A"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1160AD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Керуючись статтями 34, 42 Закону України «Про місцеве самоврядування в Україні», </w:t>
      </w:r>
      <w:r w:rsidRPr="001160AD">
        <w:rPr>
          <w:rFonts w:ascii="Times New Roman" w:hAnsi="Times New Roman"/>
          <w:bCs/>
          <w:sz w:val="24"/>
          <w:szCs w:val="24"/>
          <w:lang w:val="uk-UA"/>
        </w:rPr>
        <w:t>Закон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1160AD">
        <w:rPr>
          <w:rFonts w:ascii="Times New Roman" w:hAnsi="Times New Roman"/>
          <w:bCs/>
          <w:sz w:val="24"/>
          <w:szCs w:val="24"/>
          <w:lang w:val="uk-UA"/>
        </w:rPr>
        <w:t xml:space="preserve"> України «Про соціальні послуги», Порядк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1160AD">
        <w:rPr>
          <w:rFonts w:ascii="Times New Roman" w:hAnsi="Times New Roman"/>
          <w:bCs/>
          <w:sz w:val="24"/>
          <w:szCs w:val="24"/>
          <w:lang w:val="uk-UA"/>
        </w:rPr>
        <w:t xml:space="preserve"> організації надання соціальних послуг, затверджених Постановою Кабінету Міністрів України </w:t>
      </w:r>
      <w:r w:rsidRPr="00150BF4">
        <w:rPr>
          <w:rFonts w:ascii="Times New Roman" w:hAnsi="Times New Roman"/>
          <w:bCs/>
          <w:sz w:val="24"/>
          <w:szCs w:val="24"/>
          <w:lang w:val="uk-UA"/>
        </w:rPr>
        <w:t xml:space="preserve">від 01.06.2020р. №587, </w:t>
      </w:r>
      <w:r w:rsidRPr="00150BF4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наказом Міністерства соціальної політики України </w:t>
      </w:r>
      <w:r w:rsidRPr="00150BF4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>від 29.02.2016</w:t>
      </w:r>
      <w:r w:rsidRPr="00150BF4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150BF4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№198</w:t>
      </w:r>
      <w:r w:rsidRPr="00150BF4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 «Про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 w:rsidRPr="00150BF4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150BF4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, </w:t>
      </w:r>
      <w:r w:rsidRPr="00150BF4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наказом Міністерства соціальної політики України від 23.06.2020 №429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150BF4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Класифікатора соціальних послуг», </w:t>
      </w:r>
      <w:r w:rsidRPr="00150BF4">
        <w:rPr>
          <w:rFonts w:ascii="Times New Roman" w:hAnsi="Times New Roman"/>
          <w:bCs/>
          <w:sz w:val="24"/>
          <w:szCs w:val="24"/>
          <w:lang w:val="uk-UA"/>
        </w:rPr>
        <w:t>виконавчий комітет міської ради</w:t>
      </w:r>
    </w:p>
    <w:p w:rsidR="00744B91" w:rsidRPr="00150BF4" w:rsidRDefault="00744B91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44B91" w:rsidRDefault="00744B91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744B91" w:rsidRPr="006F2277" w:rsidRDefault="00744B91" w:rsidP="00571C3A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Затвердити розпорядження міського голови Кіцманської міської ради №172-р від 12.08.2024року «Про надання соціальної послуги догляд стаціонарний (безоплатно) гр.Драпаці Василеві Васильовичу»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терміном на один місяць з 12.08.2024р. по 12.09.2024р.</w:t>
      </w:r>
    </w:p>
    <w:p w:rsidR="00744B91" w:rsidRPr="00D16C87" w:rsidRDefault="00744B91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2.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744B91" w:rsidRDefault="00744B9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44B91" w:rsidRDefault="00744B91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44B91" w:rsidRDefault="00744B91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44B91" w:rsidRDefault="00744B91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744B91" w:rsidRPr="006E1E18" w:rsidRDefault="00744B9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44B91" w:rsidRDefault="00744B9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44B91" w:rsidRDefault="00744B9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44B91" w:rsidRDefault="00744B9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44B91" w:rsidRDefault="00744B9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44B91" w:rsidRDefault="00744B9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44B91" w:rsidRDefault="00744B9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44B91" w:rsidRDefault="00744B9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44B91" w:rsidRDefault="00744B9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44B91" w:rsidRDefault="00744B9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44B91" w:rsidRDefault="00744B9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44B91" w:rsidRDefault="00744B9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44B91" w:rsidRDefault="00744B9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44B91" w:rsidRDefault="00744B9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44B91" w:rsidRDefault="00744B9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44B91" w:rsidRDefault="00744B9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44B91" w:rsidRPr="00AB1F9E" w:rsidRDefault="00744B9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44B91" w:rsidRDefault="00744B91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744B91" w:rsidRDefault="00744B91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sectPr w:rsidR="00744B91" w:rsidSect="00685E77">
      <w:pgSz w:w="11906" w:h="16838" w:code="9"/>
      <w:pgMar w:top="284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B91" w:rsidRDefault="00744B91" w:rsidP="00EE1455">
      <w:pPr>
        <w:spacing w:after="0" w:line="240" w:lineRule="auto"/>
      </w:pPr>
      <w:r>
        <w:separator/>
      </w:r>
    </w:p>
  </w:endnote>
  <w:endnote w:type="continuationSeparator" w:id="0">
    <w:p w:rsidR="00744B91" w:rsidRDefault="00744B9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B91" w:rsidRDefault="00744B91" w:rsidP="00EE1455">
      <w:pPr>
        <w:spacing w:after="0" w:line="240" w:lineRule="auto"/>
      </w:pPr>
      <w:r>
        <w:separator/>
      </w:r>
    </w:p>
  </w:footnote>
  <w:footnote w:type="continuationSeparator" w:id="0">
    <w:p w:rsidR="00744B91" w:rsidRDefault="00744B9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20D40"/>
    <w:rsid w:val="00042B21"/>
    <w:rsid w:val="00047C19"/>
    <w:rsid w:val="00051F69"/>
    <w:rsid w:val="000541DF"/>
    <w:rsid w:val="00060337"/>
    <w:rsid w:val="000632C1"/>
    <w:rsid w:val="000721E5"/>
    <w:rsid w:val="000760CC"/>
    <w:rsid w:val="00080D4D"/>
    <w:rsid w:val="000A43EA"/>
    <w:rsid w:val="000B5805"/>
    <w:rsid w:val="000C2108"/>
    <w:rsid w:val="000C2D57"/>
    <w:rsid w:val="000C5250"/>
    <w:rsid w:val="000E1A71"/>
    <w:rsid w:val="000E5091"/>
    <w:rsid w:val="000E63CB"/>
    <w:rsid w:val="000F3A7D"/>
    <w:rsid w:val="001160AD"/>
    <w:rsid w:val="001353F2"/>
    <w:rsid w:val="00142D11"/>
    <w:rsid w:val="00147912"/>
    <w:rsid w:val="00147A60"/>
    <w:rsid w:val="00150BF4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2F97"/>
    <w:rsid w:val="001C73FB"/>
    <w:rsid w:val="001C7E27"/>
    <w:rsid w:val="001D0F18"/>
    <w:rsid w:val="001D785D"/>
    <w:rsid w:val="001E173B"/>
    <w:rsid w:val="001E3D41"/>
    <w:rsid w:val="001F0B10"/>
    <w:rsid w:val="001F5407"/>
    <w:rsid w:val="00203C4A"/>
    <w:rsid w:val="002060C5"/>
    <w:rsid w:val="00211C8E"/>
    <w:rsid w:val="002147DE"/>
    <w:rsid w:val="0022552A"/>
    <w:rsid w:val="00241E96"/>
    <w:rsid w:val="00254DC0"/>
    <w:rsid w:val="002576D7"/>
    <w:rsid w:val="00261A87"/>
    <w:rsid w:val="00267089"/>
    <w:rsid w:val="00267E2A"/>
    <w:rsid w:val="00277DD8"/>
    <w:rsid w:val="0028366E"/>
    <w:rsid w:val="00284622"/>
    <w:rsid w:val="00290C23"/>
    <w:rsid w:val="00291C5D"/>
    <w:rsid w:val="00297282"/>
    <w:rsid w:val="002B3791"/>
    <w:rsid w:val="002B3FDC"/>
    <w:rsid w:val="002B6D66"/>
    <w:rsid w:val="002C71F1"/>
    <w:rsid w:val="002C7B41"/>
    <w:rsid w:val="002D46D3"/>
    <w:rsid w:val="002D5D4C"/>
    <w:rsid w:val="002D70CD"/>
    <w:rsid w:val="002E4626"/>
    <w:rsid w:val="002E5250"/>
    <w:rsid w:val="002E671A"/>
    <w:rsid w:val="002F0E41"/>
    <w:rsid w:val="00303B1E"/>
    <w:rsid w:val="00307527"/>
    <w:rsid w:val="00310B69"/>
    <w:rsid w:val="0031460F"/>
    <w:rsid w:val="00316404"/>
    <w:rsid w:val="0032457C"/>
    <w:rsid w:val="00352CAC"/>
    <w:rsid w:val="00360BB1"/>
    <w:rsid w:val="0037758D"/>
    <w:rsid w:val="00385665"/>
    <w:rsid w:val="003C770A"/>
    <w:rsid w:val="003D78A3"/>
    <w:rsid w:val="003E14DD"/>
    <w:rsid w:val="003E27FD"/>
    <w:rsid w:val="003E3FED"/>
    <w:rsid w:val="0041052A"/>
    <w:rsid w:val="00417DBF"/>
    <w:rsid w:val="0043563E"/>
    <w:rsid w:val="004474E2"/>
    <w:rsid w:val="00447CED"/>
    <w:rsid w:val="00460077"/>
    <w:rsid w:val="0046239D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D6F10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6F6"/>
    <w:rsid w:val="00565E3F"/>
    <w:rsid w:val="00571C3A"/>
    <w:rsid w:val="00571E2C"/>
    <w:rsid w:val="005740E8"/>
    <w:rsid w:val="0058348E"/>
    <w:rsid w:val="005871DB"/>
    <w:rsid w:val="005A2F4B"/>
    <w:rsid w:val="005B2782"/>
    <w:rsid w:val="005B29C8"/>
    <w:rsid w:val="005C7367"/>
    <w:rsid w:val="005D2757"/>
    <w:rsid w:val="005D6D5D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85E77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760"/>
    <w:rsid w:val="00700B2C"/>
    <w:rsid w:val="00701739"/>
    <w:rsid w:val="007022A7"/>
    <w:rsid w:val="00702E3B"/>
    <w:rsid w:val="00703B8E"/>
    <w:rsid w:val="00710520"/>
    <w:rsid w:val="007115E4"/>
    <w:rsid w:val="00716119"/>
    <w:rsid w:val="00721A4F"/>
    <w:rsid w:val="00721B83"/>
    <w:rsid w:val="00744B91"/>
    <w:rsid w:val="00753210"/>
    <w:rsid w:val="00755C9E"/>
    <w:rsid w:val="0075610F"/>
    <w:rsid w:val="007714A7"/>
    <w:rsid w:val="00784638"/>
    <w:rsid w:val="00784D6A"/>
    <w:rsid w:val="00786548"/>
    <w:rsid w:val="00791E35"/>
    <w:rsid w:val="007B22D0"/>
    <w:rsid w:val="007B6793"/>
    <w:rsid w:val="007C5851"/>
    <w:rsid w:val="007E2669"/>
    <w:rsid w:val="007E4173"/>
    <w:rsid w:val="007E6625"/>
    <w:rsid w:val="00803DE7"/>
    <w:rsid w:val="00814CFC"/>
    <w:rsid w:val="00844C39"/>
    <w:rsid w:val="00861B7E"/>
    <w:rsid w:val="008744E2"/>
    <w:rsid w:val="008775DC"/>
    <w:rsid w:val="00881954"/>
    <w:rsid w:val="00885039"/>
    <w:rsid w:val="00885136"/>
    <w:rsid w:val="00892ACE"/>
    <w:rsid w:val="00897759"/>
    <w:rsid w:val="008A23C6"/>
    <w:rsid w:val="00901D16"/>
    <w:rsid w:val="009038E9"/>
    <w:rsid w:val="00914F44"/>
    <w:rsid w:val="0092462C"/>
    <w:rsid w:val="00935ACC"/>
    <w:rsid w:val="00937DF7"/>
    <w:rsid w:val="00943BDE"/>
    <w:rsid w:val="00954219"/>
    <w:rsid w:val="009629C0"/>
    <w:rsid w:val="0096314E"/>
    <w:rsid w:val="00991D66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E7C03"/>
    <w:rsid w:val="009F0BB8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438B2"/>
    <w:rsid w:val="00A44BC5"/>
    <w:rsid w:val="00A45738"/>
    <w:rsid w:val="00A461C0"/>
    <w:rsid w:val="00A57918"/>
    <w:rsid w:val="00A62EAC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2436D"/>
    <w:rsid w:val="00B3280F"/>
    <w:rsid w:val="00B3537A"/>
    <w:rsid w:val="00B372FE"/>
    <w:rsid w:val="00B539A9"/>
    <w:rsid w:val="00B54227"/>
    <w:rsid w:val="00B54D94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BC579E"/>
    <w:rsid w:val="00BF4E6F"/>
    <w:rsid w:val="00C40302"/>
    <w:rsid w:val="00C67808"/>
    <w:rsid w:val="00C7226A"/>
    <w:rsid w:val="00C74289"/>
    <w:rsid w:val="00C81D06"/>
    <w:rsid w:val="00C86FE4"/>
    <w:rsid w:val="00C911C2"/>
    <w:rsid w:val="00C93324"/>
    <w:rsid w:val="00C94FF1"/>
    <w:rsid w:val="00CC0D07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158F"/>
    <w:rsid w:val="00D40E12"/>
    <w:rsid w:val="00D5587D"/>
    <w:rsid w:val="00D6030F"/>
    <w:rsid w:val="00D607E7"/>
    <w:rsid w:val="00D927B7"/>
    <w:rsid w:val="00D95953"/>
    <w:rsid w:val="00DA44A6"/>
    <w:rsid w:val="00DB20D0"/>
    <w:rsid w:val="00DE3259"/>
    <w:rsid w:val="00DF5113"/>
    <w:rsid w:val="00DF74A8"/>
    <w:rsid w:val="00E16111"/>
    <w:rsid w:val="00E163F6"/>
    <w:rsid w:val="00E2082C"/>
    <w:rsid w:val="00E21D41"/>
    <w:rsid w:val="00E26698"/>
    <w:rsid w:val="00E2792A"/>
    <w:rsid w:val="00E33B7F"/>
    <w:rsid w:val="00E41228"/>
    <w:rsid w:val="00E613C6"/>
    <w:rsid w:val="00E70B91"/>
    <w:rsid w:val="00E70C80"/>
    <w:rsid w:val="00E761AC"/>
    <w:rsid w:val="00E86403"/>
    <w:rsid w:val="00E905E7"/>
    <w:rsid w:val="00E96AEB"/>
    <w:rsid w:val="00EA1659"/>
    <w:rsid w:val="00EA6322"/>
    <w:rsid w:val="00EB0603"/>
    <w:rsid w:val="00EC0E7D"/>
    <w:rsid w:val="00EE0997"/>
    <w:rsid w:val="00EE1455"/>
    <w:rsid w:val="00EE16B9"/>
    <w:rsid w:val="00EE3BCA"/>
    <w:rsid w:val="00EE726C"/>
    <w:rsid w:val="00EF053E"/>
    <w:rsid w:val="00F02FF6"/>
    <w:rsid w:val="00F1598C"/>
    <w:rsid w:val="00F179EF"/>
    <w:rsid w:val="00F2201A"/>
    <w:rsid w:val="00F2455A"/>
    <w:rsid w:val="00F35A2A"/>
    <w:rsid w:val="00F40582"/>
    <w:rsid w:val="00F42C37"/>
    <w:rsid w:val="00F45C0E"/>
    <w:rsid w:val="00F57BC3"/>
    <w:rsid w:val="00F623EF"/>
    <w:rsid w:val="00F774B2"/>
    <w:rsid w:val="00F8056A"/>
    <w:rsid w:val="00F82CD5"/>
    <w:rsid w:val="00F83E76"/>
    <w:rsid w:val="00F90DCA"/>
    <w:rsid w:val="00FA32CB"/>
    <w:rsid w:val="00FA59DA"/>
    <w:rsid w:val="00FB10E1"/>
    <w:rsid w:val="00FB1257"/>
    <w:rsid w:val="00FC2125"/>
    <w:rsid w:val="00FC288C"/>
    <w:rsid w:val="00FE19C0"/>
    <w:rsid w:val="00FF09E8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733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266</Words>
  <Characters>1520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2024-05-08T14:50:00Z</cp:lastPrinted>
  <dcterms:created xsi:type="dcterms:W3CDTF">2024-09-03T07:58:00Z</dcterms:created>
  <dcterms:modified xsi:type="dcterms:W3CDTF">2024-09-03T12:11:00Z</dcterms:modified>
</cp:coreProperties>
</file>