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593B" w:rsidRPr="00A461C0" w:rsidRDefault="0007593B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aint.Picture" ShapeID="_x0000_i1025" DrawAspect="Content" ObjectID="_1786881421" r:id="rId8"/>
        </w:object>
      </w:r>
    </w:p>
    <w:p w:rsidR="0007593B" w:rsidRPr="00D927B7" w:rsidRDefault="0007593B" w:rsidP="00EE1455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07593B" w:rsidRPr="00D927B7" w:rsidRDefault="0007593B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</w:t>
      </w: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07593B" w:rsidRPr="00D927B7" w:rsidRDefault="0007593B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07593B" w:rsidRPr="00D927B7" w:rsidRDefault="0007593B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07593B" w:rsidRDefault="0007593B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07593B" w:rsidRDefault="0007593B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07593B" w:rsidRPr="00A461C0" w:rsidRDefault="0007593B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</w:t>
      </w:r>
    </w:p>
    <w:p w:rsidR="0007593B" w:rsidRPr="00A461C0" w:rsidRDefault="0007593B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07593B" w:rsidRDefault="0007593B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24</w:t>
      </w:r>
      <w:r w:rsidRPr="00A461C0">
        <w:rPr>
          <w:rFonts w:ascii="Times New Roman" w:hAnsi="Times New Roman"/>
          <w:szCs w:val="24"/>
        </w:rPr>
        <w:t xml:space="preserve">                                  </w:t>
      </w:r>
      <w:r>
        <w:rPr>
          <w:rFonts w:ascii="Times New Roman" w:hAnsi="Times New Roman"/>
          <w:szCs w:val="24"/>
        </w:rPr>
        <w:t xml:space="preserve"> </w:t>
      </w:r>
      <w:r w:rsidRPr="00A461C0">
        <w:rPr>
          <w:rFonts w:ascii="Times New Roman" w:hAnsi="Times New Roman"/>
          <w:szCs w:val="24"/>
        </w:rPr>
        <w:t xml:space="preserve">  м. Кіцмань</w:t>
      </w:r>
      <w:r>
        <w:rPr>
          <w:rFonts w:ascii="Times New Roman" w:hAnsi="Times New Roman"/>
          <w:szCs w:val="24"/>
        </w:rPr>
        <w:t xml:space="preserve">                                                    №_______</w:t>
      </w:r>
    </w:p>
    <w:p w:rsidR="0007593B" w:rsidRPr="00A461C0" w:rsidRDefault="0007593B" w:rsidP="00EE1455">
      <w:pPr>
        <w:pStyle w:val="Normal2"/>
        <w:rPr>
          <w:rFonts w:ascii="Times New Roman" w:hAnsi="Times New Roman"/>
          <w:b/>
          <w:szCs w:val="24"/>
        </w:rPr>
      </w:pPr>
    </w:p>
    <w:p w:rsidR="0007593B" w:rsidRDefault="0007593B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07593B" w:rsidRDefault="0007593B" w:rsidP="00571C3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/>
        </w:rPr>
        <w:t>затвердження розпорядження міського голови</w:t>
      </w:r>
    </w:p>
    <w:p w:rsidR="0007593B" w:rsidRDefault="0007593B" w:rsidP="00571C3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Кіцманської міської ради Чернівецького району</w:t>
      </w:r>
    </w:p>
    <w:p w:rsidR="0007593B" w:rsidRDefault="0007593B" w:rsidP="00571C3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Чернівецької області,  про надання соціальної послуги</w:t>
      </w:r>
    </w:p>
    <w:p w:rsidR="0007593B" w:rsidRDefault="0007593B" w:rsidP="00571C3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догляд вдома  гр.Бабичу Василю Івановичу,</w:t>
      </w:r>
    </w:p>
    <w:p w:rsidR="0007593B" w:rsidRDefault="0007593B" w:rsidP="00571C3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гр.Терновецькій Стеллі Іванівні,</w:t>
      </w:r>
    </w:p>
    <w:p w:rsidR="0007593B" w:rsidRDefault="0007593B" w:rsidP="00571C3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гр.Кравченко Галині Миколаївні,</w:t>
      </w:r>
    </w:p>
    <w:p w:rsidR="0007593B" w:rsidRDefault="0007593B" w:rsidP="00571C3A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гр.Бабженко Надії Олександрівні</w:t>
      </w:r>
    </w:p>
    <w:p w:rsidR="0007593B" w:rsidRDefault="0007593B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07593B" w:rsidRPr="00571C3A" w:rsidRDefault="0007593B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571C3A">
        <w:rPr>
          <w:rFonts w:ascii="Times New Roman" w:hAnsi="Times New Roman"/>
          <w:b/>
          <w:sz w:val="24"/>
          <w:szCs w:val="24"/>
          <w:lang w:val="uk-UA"/>
        </w:rPr>
        <w:t xml:space="preserve">            </w:t>
      </w:r>
      <w:r w:rsidRPr="001160AD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Керуючись статтями 34, 42 Закону України «Про місцеве самоврядування в Україні», </w:t>
      </w:r>
      <w:r w:rsidRPr="001160AD">
        <w:rPr>
          <w:rFonts w:ascii="Times New Roman" w:hAnsi="Times New Roman"/>
          <w:bCs/>
          <w:sz w:val="24"/>
          <w:szCs w:val="24"/>
          <w:lang w:val="uk-UA"/>
        </w:rPr>
        <w:t>Закон</w:t>
      </w:r>
      <w:r>
        <w:rPr>
          <w:rFonts w:ascii="Times New Roman" w:hAnsi="Times New Roman"/>
          <w:bCs/>
          <w:sz w:val="24"/>
          <w:szCs w:val="24"/>
          <w:lang w:val="uk-UA"/>
        </w:rPr>
        <w:t>ом</w:t>
      </w:r>
      <w:r w:rsidRPr="001160AD">
        <w:rPr>
          <w:rFonts w:ascii="Times New Roman" w:hAnsi="Times New Roman"/>
          <w:bCs/>
          <w:sz w:val="24"/>
          <w:szCs w:val="24"/>
          <w:lang w:val="uk-UA"/>
        </w:rPr>
        <w:t xml:space="preserve"> України «Про соціальні послуги», Порядк</w:t>
      </w:r>
      <w:r>
        <w:rPr>
          <w:rFonts w:ascii="Times New Roman" w:hAnsi="Times New Roman"/>
          <w:bCs/>
          <w:sz w:val="24"/>
          <w:szCs w:val="24"/>
          <w:lang w:val="uk-UA"/>
        </w:rPr>
        <w:t>ом</w:t>
      </w:r>
      <w:r w:rsidRPr="001160AD">
        <w:rPr>
          <w:rFonts w:ascii="Times New Roman" w:hAnsi="Times New Roman"/>
          <w:bCs/>
          <w:sz w:val="24"/>
          <w:szCs w:val="24"/>
          <w:lang w:val="uk-UA"/>
        </w:rPr>
        <w:t xml:space="preserve"> організації надання соціальних послуг, затверджених Постановою Кабінету Міністрів України від  01.06.2020р. №587,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наказами Міністерства соціальної політики України 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від 13.11.2013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eastAsia="zh-CN" w:bidi="hi-IN"/>
        </w:rPr>
        <w:t> 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 xml:space="preserve"> № 760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 </w:t>
      </w:r>
      <w:r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«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Про затвердження Державного стандарту догляду вдома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»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,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від 23.06.2020 № 429 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«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Про затвердження 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Класифікатора соціальних послуг»,  </w:t>
      </w:r>
      <w:r w:rsidRPr="00571C3A">
        <w:rPr>
          <w:rFonts w:ascii="Times New Roman" w:hAnsi="Times New Roman"/>
          <w:bCs/>
          <w:sz w:val="24"/>
          <w:szCs w:val="24"/>
          <w:lang w:val="uk-UA"/>
        </w:rPr>
        <w:t>виконавчий комітет міської ради</w:t>
      </w:r>
    </w:p>
    <w:p w:rsidR="0007593B" w:rsidRPr="00A461C0" w:rsidRDefault="0007593B" w:rsidP="00786548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07593B" w:rsidRDefault="0007593B" w:rsidP="00786548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07593B" w:rsidRPr="003A278C" w:rsidRDefault="0007593B" w:rsidP="003A278C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>1.</w:t>
      </w:r>
      <w:r>
        <w:rPr>
          <w:rFonts w:ascii="Times New Roman" w:hAnsi="Times New Roman"/>
          <w:sz w:val="24"/>
          <w:szCs w:val="24"/>
          <w:lang w:val="uk-UA"/>
        </w:rPr>
        <w:t xml:space="preserve"> Затвердити розпорядження міського голови Кіцманської міської ради №173-р від 13.08.2024року «Про надання соціальної послуги догляд вдома (безоплатно) </w:t>
      </w:r>
      <w:r w:rsidRPr="003A278C">
        <w:rPr>
          <w:rFonts w:ascii="Times New Roman" w:hAnsi="Times New Roman"/>
          <w:bCs/>
          <w:sz w:val="24"/>
          <w:szCs w:val="24"/>
          <w:lang w:val="uk-UA"/>
        </w:rPr>
        <w:t>гр.Бабичу Василю Івановичу,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3A278C">
        <w:rPr>
          <w:rFonts w:ascii="Times New Roman" w:hAnsi="Times New Roman"/>
          <w:bCs/>
          <w:sz w:val="24"/>
          <w:szCs w:val="24"/>
          <w:lang w:val="uk-UA"/>
        </w:rPr>
        <w:t>гр.Терновецькій Стеллі Іванівні,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3A278C">
        <w:rPr>
          <w:rFonts w:ascii="Times New Roman" w:hAnsi="Times New Roman"/>
          <w:bCs/>
          <w:sz w:val="24"/>
          <w:szCs w:val="24"/>
          <w:lang w:val="uk-UA"/>
        </w:rPr>
        <w:t>гр.Кравченко Галині Миколаївні,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3A278C">
        <w:rPr>
          <w:rFonts w:ascii="Times New Roman" w:hAnsi="Times New Roman"/>
          <w:bCs/>
          <w:sz w:val="24"/>
          <w:szCs w:val="24"/>
          <w:lang w:val="uk-UA"/>
        </w:rPr>
        <w:t>гр.Бабженко Надії Олександрівні</w:t>
      </w:r>
      <w:r>
        <w:rPr>
          <w:rFonts w:ascii="Times New Roman" w:hAnsi="Times New Roman"/>
          <w:bCs/>
          <w:sz w:val="24"/>
          <w:szCs w:val="24"/>
          <w:lang w:val="uk-UA"/>
        </w:rPr>
        <w:t>».</w:t>
      </w:r>
    </w:p>
    <w:p w:rsidR="0007593B" w:rsidRPr="00D16C87" w:rsidRDefault="0007593B" w:rsidP="003A278C">
      <w:pPr>
        <w:spacing w:after="0" w:line="240" w:lineRule="auto"/>
        <w:ind w:firstLine="709"/>
        <w:jc w:val="both"/>
        <w:rPr>
          <w:rFonts w:ascii="Times New Roman" w:hAnsi="Times New Roman"/>
          <w:position w:val="6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F2277">
        <w:rPr>
          <w:rFonts w:ascii="Times New Roman" w:hAnsi="Times New Roman"/>
          <w:sz w:val="24"/>
          <w:szCs w:val="24"/>
        </w:rPr>
        <w:t xml:space="preserve">Контроль за виконанням цього рішення покласти на </w:t>
      </w:r>
      <w:r w:rsidRPr="006F2277">
        <w:rPr>
          <w:rFonts w:ascii="Times New Roman" w:hAnsi="Times New Roman"/>
          <w:sz w:val="24"/>
          <w:szCs w:val="24"/>
          <w:lang w:val="uk-UA"/>
        </w:rPr>
        <w:t>начальника відділу з питань соціальної роботи Світлану ІВАНЦИН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:rsidR="0007593B" w:rsidRDefault="0007593B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07593B" w:rsidRDefault="0007593B" w:rsidP="000F3A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07593B" w:rsidRDefault="0007593B" w:rsidP="000F3A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:rsidR="0007593B" w:rsidRPr="006E1E18" w:rsidRDefault="0007593B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07593B" w:rsidRDefault="0007593B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07593B" w:rsidRDefault="0007593B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07593B" w:rsidRDefault="0007593B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07593B" w:rsidRDefault="0007593B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07593B" w:rsidRDefault="0007593B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07593B" w:rsidRDefault="0007593B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07593B" w:rsidRDefault="0007593B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07593B" w:rsidRDefault="0007593B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07593B" w:rsidRDefault="0007593B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07593B" w:rsidRDefault="0007593B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07593B" w:rsidRDefault="0007593B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07593B" w:rsidRDefault="0007593B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07593B" w:rsidRDefault="0007593B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07593B" w:rsidRDefault="0007593B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07593B" w:rsidRDefault="0007593B">
      <w:pPr>
        <w:rPr>
          <w:lang w:val="uk-UA"/>
        </w:rPr>
      </w:pPr>
    </w:p>
    <w:p w:rsidR="0007593B" w:rsidRDefault="0007593B">
      <w:pPr>
        <w:rPr>
          <w:lang w:val="uk-UA"/>
        </w:rPr>
      </w:pPr>
    </w:p>
    <w:p w:rsidR="0007593B" w:rsidRDefault="0007593B">
      <w:pPr>
        <w:rPr>
          <w:lang w:val="uk-UA"/>
        </w:rPr>
      </w:pPr>
    </w:p>
    <w:p w:rsidR="0007593B" w:rsidRDefault="0007593B">
      <w:pPr>
        <w:rPr>
          <w:lang w:val="uk-UA"/>
        </w:rPr>
      </w:pPr>
    </w:p>
    <w:p w:rsidR="0007593B" w:rsidRDefault="0007593B">
      <w:pPr>
        <w:rPr>
          <w:lang w:val="uk-UA"/>
        </w:rPr>
      </w:pPr>
    </w:p>
    <w:p w:rsidR="0007593B" w:rsidRDefault="0007593B">
      <w:pPr>
        <w:rPr>
          <w:lang w:val="uk-UA"/>
        </w:rPr>
      </w:pPr>
    </w:p>
    <w:p w:rsidR="0007593B" w:rsidRDefault="0007593B">
      <w:pPr>
        <w:rPr>
          <w:lang w:val="uk-UA"/>
        </w:rPr>
      </w:pPr>
    </w:p>
    <w:p w:rsidR="0007593B" w:rsidRDefault="0007593B">
      <w:pPr>
        <w:rPr>
          <w:lang w:val="uk-UA"/>
        </w:rPr>
      </w:pPr>
    </w:p>
    <w:p w:rsidR="0007593B" w:rsidRDefault="0007593B">
      <w:pPr>
        <w:rPr>
          <w:lang w:val="uk-UA"/>
        </w:rPr>
      </w:pPr>
    </w:p>
    <w:p w:rsidR="0007593B" w:rsidRDefault="0007593B">
      <w:pPr>
        <w:rPr>
          <w:lang w:val="uk-UA"/>
        </w:rPr>
      </w:pPr>
    </w:p>
    <w:p w:rsidR="0007593B" w:rsidRDefault="0007593B">
      <w:pPr>
        <w:rPr>
          <w:lang w:val="uk-UA"/>
        </w:rPr>
      </w:pPr>
    </w:p>
    <w:p w:rsidR="0007593B" w:rsidRDefault="0007593B">
      <w:pPr>
        <w:rPr>
          <w:lang w:val="uk-UA"/>
        </w:rPr>
      </w:pPr>
    </w:p>
    <w:p w:rsidR="0007593B" w:rsidRDefault="0007593B">
      <w:pPr>
        <w:rPr>
          <w:lang w:val="uk-UA"/>
        </w:rPr>
      </w:pPr>
    </w:p>
    <w:sectPr w:rsidR="0007593B" w:rsidSect="00102E2B">
      <w:pgSz w:w="11906" w:h="16838" w:code="9"/>
      <w:pgMar w:top="284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593B" w:rsidRDefault="0007593B" w:rsidP="00EE1455">
      <w:pPr>
        <w:spacing w:after="0" w:line="240" w:lineRule="auto"/>
      </w:pPr>
      <w:r>
        <w:separator/>
      </w:r>
    </w:p>
  </w:endnote>
  <w:endnote w:type="continuationSeparator" w:id="0">
    <w:p w:rsidR="0007593B" w:rsidRDefault="0007593B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593B" w:rsidRDefault="0007593B" w:rsidP="00EE1455">
      <w:pPr>
        <w:spacing w:after="0" w:line="240" w:lineRule="auto"/>
      </w:pPr>
      <w:r>
        <w:separator/>
      </w:r>
    </w:p>
  </w:footnote>
  <w:footnote w:type="continuationSeparator" w:id="0">
    <w:p w:rsidR="0007593B" w:rsidRDefault="0007593B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20D40"/>
    <w:rsid w:val="00042B21"/>
    <w:rsid w:val="0004371C"/>
    <w:rsid w:val="00047C19"/>
    <w:rsid w:val="00051F69"/>
    <w:rsid w:val="000541DF"/>
    <w:rsid w:val="00060337"/>
    <w:rsid w:val="000632C1"/>
    <w:rsid w:val="000721E5"/>
    <w:rsid w:val="0007593B"/>
    <w:rsid w:val="00080D4D"/>
    <w:rsid w:val="000A43EA"/>
    <w:rsid w:val="000A7876"/>
    <w:rsid w:val="000B5805"/>
    <w:rsid w:val="000C2108"/>
    <w:rsid w:val="000C2D57"/>
    <w:rsid w:val="000E1A71"/>
    <w:rsid w:val="000E5091"/>
    <w:rsid w:val="000E63CB"/>
    <w:rsid w:val="000F3A7D"/>
    <w:rsid w:val="00102E2B"/>
    <w:rsid w:val="001160AD"/>
    <w:rsid w:val="001353F2"/>
    <w:rsid w:val="00142D11"/>
    <w:rsid w:val="00147912"/>
    <w:rsid w:val="00147A60"/>
    <w:rsid w:val="001557F1"/>
    <w:rsid w:val="0015746B"/>
    <w:rsid w:val="00167E75"/>
    <w:rsid w:val="00170069"/>
    <w:rsid w:val="001718E6"/>
    <w:rsid w:val="00183C65"/>
    <w:rsid w:val="00196D86"/>
    <w:rsid w:val="00197C29"/>
    <w:rsid w:val="001A2ABE"/>
    <w:rsid w:val="001A7E99"/>
    <w:rsid w:val="001C15F9"/>
    <w:rsid w:val="001C2F97"/>
    <w:rsid w:val="001C73FB"/>
    <w:rsid w:val="001C7E27"/>
    <w:rsid w:val="001D0F18"/>
    <w:rsid w:val="001D785D"/>
    <w:rsid w:val="001E173B"/>
    <w:rsid w:val="001E3D41"/>
    <w:rsid w:val="001F0B10"/>
    <w:rsid w:val="001F5407"/>
    <w:rsid w:val="00203C4A"/>
    <w:rsid w:val="002060C5"/>
    <w:rsid w:val="00211C8E"/>
    <w:rsid w:val="002147DE"/>
    <w:rsid w:val="00241E96"/>
    <w:rsid w:val="00254DC0"/>
    <w:rsid w:val="002576D7"/>
    <w:rsid w:val="00261A87"/>
    <w:rsid w:val="00267089"/>
    <w:rsid w:val="00267E2A"/>
    <w:rsid w:val="00277DD8"/>
    <w:rsid w:val="0028366E"/>
    <w:rsid w:val="00284622"/>
    <w:rsid w:val="00290C23"/>
    <w:rsid w:val="00297282"/>
    <w:rsid w:val="002B3791"/>
    <w:rsid w:val="002B3FDC"/>
    <w:rsid w:val="002B6D66"/>
    <w:rsid w:val="002C71F1"/>
    <w:rsid w:val="002C7B41"/>
    <w:rsid w:val="002D46D3"/>
    <w:rsid w:val="002D5D4C"/>
    <w:rsid w:val="002D70CD"/>
    <w:rsid w:val="002E4626"/>
    <w:rsid w:val="002E5250"/>
    <w:rsid w:val="002E671A"/>
    <w:rsid w:val="002F0E41"/>
    <w:rsid w:val="00303B1E"/>
    <w:rsid w:val="00307527"/>
    <w:rsid w:val="00310B69"/>
    <w:rsid w:val="0031460F"/>
    <w:rsid w:val="00316404"/>
    <w:rsid w:val="0032457C"/>
    <w:rsid w:val="00352CAC"/>
    <w:rsid w:val="00360BB1"/>
    <w:rsid w:val="0037758D"/>
    <w:rsid w:val="00385665"/>
    <w:rsid w:val="003A278C"/>
    <w:rsid w:val="003C770A"/>
    <w:rsid w:val="003D78A3"/>
    <w:rsid w:val="003E14DD"/>
    <w:rsid w:val="003E3FED"/>
    <w:rsid w:val="0041052A"/>
    <w:rsid w:val="00417DBF"/>
    <w:rsid w:val="0043563E"/>
    <w:rsid w:val="004474E2"/>
    <w:rsid w:val="00447CED"/>
    <w:rsid w:val="00460077"/>
    <w:rsid w:val="0046239D"/>
    <w:rsid w:val="0048639B"/>
    <w:rsid w:val="0049467A"/>
    <w:rsid w:val="004A1747"/>
    <w:rsid w:val="004A28F2"/>
    <w:rsid w:val="004A3204"/>
    <w:rsid w:val="004A6F1A"/>
    <w:rsid w:val="004B527B"/>
    <w:rsid w:val="004C2D83"/>
    <w:rsid w:val="004C6B29"/>
    <w:rsid w:val="004C7D40"/>
    <w:rsid w:val="004D6F10"/>
    <w:rsid w:val="004F2A70"/>
    <w:rsid w:val="004F7BAE"/>
    <w:rsid w:val="00502E1F"/>
    <w:rsid w:val="005118E8"/>
    <w:rsid w:val="00511EF0"/>
    <w:rsid w:val="00512D15"/>
    <w:rsid w:val="0051446A"/>
    <w:rsid w:val="00521509"/>
    <w:rsid w:val="00521F59"/>
    <w:rsid w:val="00544212"/>
    <w:rsid w:val="0054571C"/>
    <w:rsid w:val="005553BC"/>
    <w:rsid w:val="0056080C"/>
    <w:rsid w:val="005646F6"/>
    <w:rsid w:val="00565E3F"/>
    <w:rsid w:val="00571C3A"/>
    <w:rsid w:val="00571E2C"/>
    <w:rsid w:val="005740E8"/>
    <w:rsid w:val="0058348E"/>
    <w:rsid w:val="005871DB"/>
    <w:rsid w:val="005A2F4B"/>
    <w:rsid w:val="005B2782"/>
    <w:rsid w:val="005B29C8"/>
    <w:rsid w:val="005C7367"/>
    <w:rsid w:val="005D2757"/>
    <w:rsid w:val="005D6D5D"/>
    <w:rsid w:val="005E0C88"/>
    <w:rsid w:val="005E32E8"/>
    <w:rsid w:val="005E6D17"/>
    <w:rsid w:val="005E7FAC"/>
    <w:rsid w:val="00606CF9"/>
    <w:rsid w:val="00617B34"/>
    <w:rsid w:val="00620297"/>
    <w:rsid w:val="00621196"/>
    <w:rsid w:val="00622D10"/>
    <w:rsid w:val="00632CA1"/>
    <w:rsid w:val="00646CEF"/>
    <w:rsid w:val="00655468"/>
    <w:rsid w:val="00656B8E"/>
    <w:rsid w:val="0065707F"/>
    <w:rsid w:val="00670F1B"/>
    <w:rsid w:val="006711AF"/>
    <w:rsid w:val="006735AA"/>
    <w:rsid w:val="006837C5"/>
    <w:rsid w:val="00684A5E"/>
    <w:rsid w:val="006A0B2D"/>
    <w:rsid w:val="006A7F69"/>
    <w:rsid w:val="006B649A"/>
    <w:rsid w:val="006C041C"/>
    <w:rsid w:val="006C13D7"/>
    <w:rsid w:val="006D0D67"/>
    <w:rsid w:val="006D3704"/>
    <w:rsid w:val="006D565C"/>
    <w:rsid w:val="006E019F"/>
    <w:rsid w:val="006E1711"/>
    <w:rsid w:val="006E1E18"/>
    <w:rsid w:val="006F2277"/>
    <w:rsid w:val="006F2423"/>
    <w:rsid w:val="006F458B"/>
    <w:rsid w:val="006F6760"/>
    <w:rsid w:val="00700B2C"/>
    <w:rsid w:val="00701739"/>
    <w:rsid w:val="007022A7"/>
    <w:rsid w:val="00703B8E"/>
    <w:rsid w:val="00705AF4"/>
    <w:rsid w:val="00710520"/>
    <w:rsid w:val="007115E4"/>
    <w:rsid w:val="00716119"/>
    <w:rsid w:val="00721A4F"/>
    <w:rsid w:val="00721B83"/>
    <w:rsid w:val="00753210"/>
    <w:rsid w:val="00755C9E"/>
    <w:rsid w:val="007714A7"/>
    <w:rsid w:val="00784638"/>
    <w:rsid w:val="00784D6A"/>
    <w:rsid w:val="00786548"/>
    <w:rsid w:val="00791E35"/>
    <w:rsid w:val="007A7E08"/>
    <w:rsid w:val="007B22D0"/>
    <w:rsid w:val="007B6793"/>
    <w:rsid w:val="007C5851"/>
    <w:rsid w:val="007E2669"/>
    <w:rsid w:val="007E6625"/>
    <w:rsid w:val="00803DE7"/>
    <w:rsid w:val="00814CFC"/>
    <w:rsid w:val="00844C39"/>
    <w:rsid w:val="008744E2"/>
    <w:rsid w:val="008775DC"/>
    <w:rsid w:val="00881954"/>
    <w:rsid w:val="00885039"/>
    <w:rsid w:val="00885136"/>
    <w:rsid w:val="00892ACE"/>
    <w:rsid w:val="00897759"/>
    <w:rsid w:val="008A23C6"/>
    <w:rsid w:val="008B196D"/>
    <w:rsid w:val="008F1622"/>
    <w:rsid w:val="00901D16"/>
    <w:rsid w:val="00902BE4"/>
    <w:rsid w:val="009038E9"/>
    <w:rsid w:val="00914F44"/>
    <w:rsid w:val="0092462C"/>
    <w:rsid w:val="0093032D"/>
    <w:rsid w:val="00935ACC"/>
    <w:rsid w:val="00937DF7"/>
    <w:rsid w:val="00943BDE"/>
    <w:rsid w:val="00954219"/>
    <w:rsid w:val="009546B1"/>
    <w:rsid w:val="009629C0"/>
    <w:rsid w:val="0096314E"/>
    <w:rsid w:val="00991D66"/>
    <w:rsid w:val="00991EBA"/>
    <w:rsid w:val="009A4009"/>
    <w:rsid w:val="009B506A"/>
    <w:rsid w:val="009C0EF7"/>
    <w:rsid w:val="009C4B9B"/>
    <w:rsid w:val="009C6216"/>
    <w:rsid w:val="009D77E2"/>
    <w:rsid w:val="009E6D0F"/>
    <w:rsid w:val="009E77FB"/>
    <w:rsid w:val="009E7C03"/>
    <w:rsid w:val="009F0BB8"/>
    <w:rsid w:val="009F4A71"/>
    <w:rsid w:val="009F7AD6"/>
    <w:rsid w:val="00A01EC5"/>
    <w:rsid w:val="00A12F90"/>
    <w:rsid w:val="00A15ABB"/>
    <w:rsid w:val="00A1646A"/>
    <w:rsid w:val="00A20614"/>
    <w:rsid w:val="00A25E10"/>
    <w:rsid w:val="00A373DA"/>
    <w:rsid w:val="00A3764C"/>
    <w:rsid w:val="00A438B2"/>
    <w:rsid w:val="00A44BC5"/>
    <w:rsid w:val="00A45738"/>
    <w:rsid w:val="00A461C0"/>
    <w:rsid w:val="00A57918"/>
    <w:rsid w:val="00A62EAC"/>
    <w:rsid w:val="00A67B06"/>
    <w:rsid w:val="00A77AF4"/>
    <w:rsid w:val="00A8105E"/>
    <w:rsid w:val="00A8393F"/>
    <w:rsid w:val="00A90080"/>
    <w:rsid w:val="00A920B6"/>
    <w:rsid w:val="00A93E71"/>
    <w:rsid w:val="00A94E39"/>
    <w:rsid w:val="00AA30CE"/>
    <w:rsid w:val="00AB1F9E"/>
    <w:rsid w:val="00AB56D4"/>
    <w:rsid w:val="00AC12DA"/>
    <w:rsid w:val="00AD2EBD"/>
    <w:rsid w:val="00AD30E6"/>
    <w:rsid w:val="00AD580F"/>
    <w:rsid w:val="00AE2905"/>
    <w:rsid w:val="00AF2354"/>
    <w:rsid w:val="00AF2744"/>
    <w:rsid w:val="00B069A7"/>
    <w:rsid w:val="00B2436D"/>
    <w:rsid w:val="00B3280F"/>
    <w:rsid w:val="00B3537A"/>
    <w:rsid w:val="00B372FE"/>
    <w:rsid w:val="00B508C0"/>
    <w:rsid w:val="00B539A9"/>
    <w:rsid w:val="00B54227"/>
    <w:rsid w:val="00B54D94"/>
    <w:rsid w:val="00B56DDB"/>
    <w:rsid w:val="00B67C87"/>
    <w:rsid w:val="00B80CFA"/>
    <w:rsid w:val="00B8284C"/>
    <w:rsid w:val="00B866DF"/>
    <w:rsid w:val="00B96289"/>
    <w:rsid w:val="00B967C2"/>
    <w:rsid w:val="00BB00E6"/>
    <w:rsid w:val="00BC12F1"/>
    <w:rsid w:val="00BC4731"/>
    <w:rsid w:val="00BC579E"/>
    <w:rsid w:val="00BD3F1A"/>
    <w:rsid w:val="00BE1F2C"/>
    <w:rsid w:val="00BF4E6F"/>
    <w:rsid w:val="00C40302"/>
    <w:rsid w:val="00C67808"/>
    <w:rsid w:val="00C7226A"/>
    <w:rsid w:val="00C74289"/>
    <w:rsid w:val="00C81D06"/>
    <w:rsid w:val="00C86FE4"/>
    <w:rsid w:val="00C911C2"/>
    <w:rsid w:val="00C93324"/>
    <w:rsid w:val="00C94FF1"/>
    <w:rsid w:val="00CA79F7"/>
    <w:rsid w:val="00CC0D07"/>
    <w:rsid w:val="00CD0537"/>
    <w:rsid w:val="00CD2076"/>
    <w:rsid w:val="00CD57BE"/>
    <w:rsid w:val="00CD7F42"/>
    <w:rsid w:val="00CE1B9C"/>
    <w:rsid w:val="00CF537C"/>
    <w:rsid w:val="00D16C87"/>
    <w:rsid w:val="00D2183B"/>
    <w:rsid w:val="00D25BDC"/>
    <w:rsid w:val="00D30AAD"/>
    <w:rsid w:val="00D3158F"/>
    <w:rsid w:val="00D40E12"/>
    <w:rsid w:val="00D5587D"/>
    <w:rsid w:val="00D6030F"/>
    <w:rsid w:val="00D607E7"/>
    <w:rsid w:val="00D67BB3"/>
    <w:rsid w:val="00D927B7"/>
    <w:rsid w:val="00D95953"/>
    <w:rsid w:val="00DA44A6"/>
    <w:rsid w:val="00DB20D0"/>
    <w:rsid w:val="00DE3259"/>
    <w:rsid w:val="00DF5113"/>
    <w:rsid w:val="00DF74A8"/>
    <w:rsid w:val="00E16111"/>
    <w:rsid w:val="00E163F6"/>
    <w:rsid w:val="00E2082C"/>
    <w:rsid w:val="00E21D41"/>
    <w:rsid w:val="00E23AA7"/>
    <w:rsid w:val="00E26698"/>
    <w:rsid w:val="00E2792A"/>
    <w:rsid w:val="00E33B7F"/>
    <w:rsid w:val="00E41228"/>
    <w:rsid w:val="00E613C6"/>
    <w:rsid w:val="00E70B91"/>
    <w:rsid w:val="00E70C80"/>
    <w:rsid w:val="00E761AC"/>
    <w:rsid w:val="00E86403"/>
    <w:rsid w:val="00E905E7"/>
    <w:rsid w:val="00E93C12"/>
    <w:rsid w:val="00E96AEB"/>
    <w:rsid w:val="00EA1659"/>
    <w:rsid w:val="00EA6322"/>
    <w:rsid w:val="00EB0603"/>
    <w:rsid w:val="00EC0E7D"/>
    <w:rsid w:val="00EE0997"/>
    <w:rsid w:val="00EE1455"/>
    <w:rsid w:val="00EE16B9"/>
    <w:rsid w:val="00EE3BCA"/>
    <w:rsid w:val="00EE726C"/>
    <w:rsid w:val="00EF053E"/>
    <w:rsid w:val="00F02FF6"/>
    <w:rsid w:val="00F1598C"/>
    <w:rsid w:val="00F179EF"/>
    <w:rsid w:val="00F2201A"/>
    <w:rsid w:val="00F2455A"/>
    <w:rsid w:val="00F35A2A"/>
    <w:rsid w:val="00F40582"/>
    <w:rsid w:val="00F42C37"/>
    <w:rsid w:val="00F45C0E"/>
    <w:rsid w:val="00F57BC3"/>
    <w:rsid w:val="00F623EF"/>
    <w:rsid w:val="00F774B2"/>
    <w:rsid w:val="00F8056A"/>
    <w:rsid w:val="00F82CD5"/>
    <w:rsid w:val="00F90DCA"/>
    <w:rsid w:val="00FA32CB"/>
    <w:rsid w:val="00FA59DA"/>
    <w:rsid w:val="00FB10E1"/>
    <w:rsid w:val="00FC2125"/>
    <w:rsid w:val="00FC288C"/>
    <w:rsid w:val="00FE19C0"/>
    <w:rsid w:val="00FE45C0"/>
    <w:rsid w:val="00FF09E8"/>
    <w:rsid w:val="00FF0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basedOn w:val="DefaultParagraphFont"/>
    <w:uiPriority w:val="99"/>
    <w:rsid w:val="00277DD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9570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2</Pages>
  <Words>263</Words>
  <Characters>1500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6</cp:revision>
  <cp:lastPrinted>2024-05-08T14:50:00Z</cp:lastPrinted>
  <dcterms:created xsi:type="dcterms:W3CDTF">2024-09-03T07:57:00Z</dcterms:created>
  <dcterms:modified xsi:type="dcterms:W3CDTF">2024-09-03T12:11:00Z</dcterms:modified>
</cp:coreProperties>
</file>