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1B0" w:rsidRPr="00A461C0" w:rsidRDefault="009D61B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86784325" r:id="rId8"/>
        </w:object>
      </w:r>
    </w:p>
    <w:p w:rsidR="009D61B0" w:rsidRPr="00D927B7" w:rsidRDefault="009D61B0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D61B0" w:rsidRPr="00D927B7" w:rsidRDefault="009D61B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D61B0" w:rsidRPr="00D927B7" w:rsidRDefault="009D61B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D61B0" w:rsidRPr="00D927B7" w:rsidRDefault="009D61B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D61B0" w:rsidRDefault="009D61B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D61B0" w:rsidRDefault="009D61B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D61B0" w:rsidRDefault="009D61B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D61B0" w:rsidRPr="00A461C0" w:rsidRDefault="009D61B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9D61B0" w:rsidRPr="00A461C0" w:rsidRDefault="009D61B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D61B0" w:rsidRDefault="009D61B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9D61B0" w:rsidRPr="00A461C0" w:rsidRDefault="009D61B0" w:rsidP="00EE1455">
      <w:pPr>
        <w:pStyle w:val="Normal2"/>
        <w:rPr>
          <w:rFonts w:ascii="Times New Roman" w:hAnsi="Times New Roman"/>
          <w:b/>
          <w:szCs w:val="24"/>
        </w:rPr>
      </w:pPr>
    </w:p>
    <w:p w:rsidR="009D61B0" w:rsidRDefault="009D61B0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9D61B0" w:rsidRDefault="009D61B0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9D61B0" w:rsidRDefault="009D61B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Pr="00297282" w:rsidRDefault="009D61B0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 (_________)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9D61B0" w:rsidRPr="00A461C0" w:rsidRDefault="009D61B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D61B0" w:rsidRPr="002B7CA5" w:rsidRDefault="009D61B0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E50C18">
        <w:rPr>
          <w:rFonts w:ascii="Times New Roman" w:hAnsi="Times New Roman"/>
          <w:bCs/>
          <w:sz w:val="24"/>
          <w:szCs w:val="24"/>
          <w:lang w:val="uk-UA"/>
        </w:rPr>
        <w:t xml:space="preserve">серпень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сумі </w:t>
      </w:r>
      <w:r>
        <w:rPr>
          <w:rFonts w:ascii="Times New Roman" w:hAnsi="Times New Roman"/>
          <w:sz w:val="24"/>
          <w:szCs w:val="24"/>
          <w:lang w:val="uk-UA"/>
        </w:rPr>
        <w:t xml:space="preserve">_______ </w:t>
      </w:r>
      <w:r w:rsidRPr="0040554E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_________________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грив</w:t>
      </w:r>
      <w:r>
        <w:rPr>
          <w:rFonts w:ascii="Times New Roman" w:hAnsi="Times New Roman"/>
          <w:sz w:val="24"/>
          <w:szCs w:val="24"/>
          <w:lang w:val="uk-UA"/>
        </w:rPr>
        <w:t>ні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___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9D61B0" w:rsidRDefault="009D61B0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09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9D61B0" w:rsidRPr="0049467A" w:rsidRDefault="009D61B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9D61B0" w:rsidRDefault="009D61B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Pr="006E1E18" w:rsidRDefault="009D61B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B0" w:rsidRPr="00AB1F9E" w:rsidRDefault="009D61B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правового                                                                                 І.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57BC3">
        <w:rPr>
          <w:rFonts w:ascii="Times New Roman" w:hAnsi="Times New Roman"/>
          <w:sz w:val="24"/>
          <w:szCs w:val="24"/>
          <w:lang w:val="uk-UA"/>
        </w:rPr>
        <w:t>К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люк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забезпечення                                                                      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фінансового управління                                                                      Л. Палагнюк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бухгалтерського обліку                                                          І. Чорней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       </w:t>
      </w:r>
    </w:p>
    <w:p w:rsidR="009D61B0" w:rsidRPr="00F57BC3" w:rsidRDefault="009D61B0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61B0" w:rsidRPr="00AB1F9E" w:rsidRDefault="009D61B0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Керуюча справами                                                                                                  Я. Раковіца</w:t>
      </w:r>
    </w:p>
    <w:p w:rsidR="009D61B0" w:rsidRPr="00AB1F9E" w:rsidRDefault="009D61B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D61B0" w:rsidRPr="00AB1F9E" w:rsidRDefault="009D61B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D61B0" w:rsidRPr="0049467A" w:rsidRDefault="009D61B0" w:rsidP="00EE1455">
      <w:pPr>
        <w:spacing w:after="0" w:line="240" w:lineRule="auto"/>
        <w:ind w:left="1843"/>
        <w:jc w:val="right"/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p w:rsidR="009D61B0" w:rsidRDefault="009D61B0">
      <w:pPr>
        <w:rPr>
          <w:lang w:val="uk-UA"/>
        </w:rPr>
      </w:pPr>
    </w:p>
    <w:sectPr w:rsidR="009D61B0" w:rsidSect="00E50C18">
      <w:pgSz w:w="11906" w:h="16838" w:code="9"/>
      <w:pgMar w:top="360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1B0" w:rsidRDefault="009D61B0" w:rsidP="00EE1455">
      <w:pPr>
        <w:spacing w:after="0" w:line="240" w:lineRule="auto"/>
      </w:pPr>
      <w:r>
        <w:separator/>
      </w:r>
    </w:p>
  </w:endnote>
  <w:endnote w:type="continuationSeparator" w:id="0">
    <w:p w:rsidR="009D61B0" w:rsidRDefault="009D61B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1B0" w:rsidRDefault="009D61B0" w:rsidP="00EE1455">
      <w:pPr>
        <w:spacing w:after="0" w:line="240" w:lineRule="auto"/>
      </w:pPr>
      <w:r>
        <w:separator/>
      </w:r>
    </w:p>
  </w:footnote>
  <w:footnote w:type="continuationSeparator" w:id="0">
    <w:p w:rsidR="009D61B0" w:rsidRDefault="009D61B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783C"/>
    <w:rsid w:val="00080D4D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22250"/>
    <w:rsid w:val="00142D11"/>
    <w:rsid w:val="001430DB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06EC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581B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E14DD"/>
    <w:rsid w:val="003E3FED"/>
    <w:rsid w:val="0040554E"/>
    <w:rsid w:val="0041052A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0F95"/>
    <w:rsid w:val="007714A7"/>
    <w:rsid w:val="00784638"/>
    <w:rsid w:val="00784D6A"/>
    <w:rsid w:val="00791E35"/>
    <w:rsid w:val="007B21F4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25A02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61B0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4480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40302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D5A55"/>
    <w:rsid w:val="00CE1B9C"/>
    <w:rsid w:val="00D017DD"/>
    <w:rsid w:val="00D14119"/>
    <w:rsid w:val="00D2183B"/>
    <w:rsid w:val="00D25BDC"/>
    <w:rsid w:val="00D3158F"/>
    <w:rsid w:val="00D3206B"/>
    <w:rsid w:val="00D3634A"/>
    <w:rsid w:val="00D40E12"/>
    <w:rsid w:val="00D5587D"/>
    <w:rsid w:val="00D927B7"/>
    <w:rsid w:val="00DA0186"/>
    <w:rsid w:val="00DA44A6"/>
    <w:rsid w:val="00DB20D0"/>
    <w:rsid w:val="00DE3259"/>
    <w:rsid w:val="00DF74A8"/>
    <w:rsid w:val="00E163F6"/>
    <w:rsid w:val="00E21D41"/>
    <w:rsid w:val="00E33B7F"/>
    <w:rsid w:val="00E41228"/>
    <w:rsid w:val="00E50C18"/>
    <w:rsid w:val="00E613C6"/>
    <w:rsid w:val="00E70B91"/>
    <w:rsid w:val="00E70C80"/>
    <w:rsid w:val="00E761AC"/>
    <w:rsid w:val="00E86403"/>
    <w:rsid w:val="00E905E7"/>
    <w:rsid w:val="00E9706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1238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429</Words>
  <Characters>2448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2023-10-10T10:43:00Z</cp:lastPrinted>
  <dcterms:created xsi:type="dcterms:W3CDTF">2024-09-02T09:02:00Z</dcterms:created>
  <dcterms:modified xsi:type="dcterms:W3CDTF">2024-09-02T09:12:00Z</dcterms:modified>
</cp:coreProperties>
</file>