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F4A" w:rsidRDefault="00103F4A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80877" r:id="rId6"/>
        </w:object>
      </w:r>
    </w:p>
    <w:p w:rsidR="00103F4A" w:rsidRPr="008D7A48" w:rsidRDefault="00103F4A" w:rsidP="00105ED5">
      <w:pPr>
        <w:ind w:right="-2"/>
        <w:jc w:val="center"/>
        <w:rPr>
          <w:color w:val="000000"/>
          <w:lang w:val="uk-UA"/>
        </w:rPr>
      </w:pPr>
    </w:p>
    <w:p w:rsidR="00103F4A" w:rsidRDefault="00103F4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03F4A" w:rsidRDefault="00103F4A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03F4A" w:rsidRDefault="00103F4A" w:rsidP="004B30CF">
      <w:pPr>
        <w:ind w:right="-2"/>
        <w:jc w:val="center"/>
        <w:rPr>
          <w:b/>
          <w:color w:val="000000"/>
          <w:lang w:val="uk-UA"/>
        </w:rPr>
      </w:pPr>
      <w:r>
        <w:rPr>
          <w:b/>
          <w:color w:val="000000"/>
        </w:rPr>
        <w:t xml:space="preserve">ВИКОНАВЧИЙ КОМІТЕТ     </w:t>
      </w:r>
    </w:p>
    <w:p w:rsidR="00103F4A" w:rsidRDefault="00103F4A" w:rsidP="004B30CF">
      <w:pPr>
        <w:ind w:right="-2"/>
        <w:jc w:val="right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  <w:r>
        <w:rPr>
          <w:b/>
          <w:color w:val="000000"/>
          <w:lang w:val="uk-UA"/>
        </w:rPr>
        <w:t xml:space="preserve">                                </w:t>
      </w:r>
      <w:r w:rsidRPr="004B30CF">
        <w:rPr>
          <w:b/>
          <w:color w:val="000000"/>
          <w:sz w:val="24"/>
          <w:szCs w:val="24"/>
        </w:rPr>
        <w:t>Проєкт</w:t>
      </w:r>
    </w:p>
    <w:p w:rsidR="00103F4A" w:rsidRPr="004B30CF" w:rsidRDefault="00103F4A" w:rsidP="00105ED5">
      <w:pPr>
        <w:jc w:val="center"/>
        <w:rPr>
          <w:b/>
          <w:color w:val="000000"/>
          <w:sz w:val="24"/>
          <w:szCs w:val="24"/>
        </w:rPr>
      </w:pPr>
      <w:r w:rsidRPr="004B30CF">
        <w:rPr>
          <w:b/>
          <w:color w:val="000000"/>
          <w:sz w:val="24"/>
          <w:szCs w:val="24"/>
        </w:rPr>
        <w:t xml:space="preserve">Р І Ш Е Н Н Я </w:t>
      </w:r>
    </w:p>
    <w:p w:rsidR="00103F4A" w:rsidRDefault="00103F4A" w:rsidP="00105ED5">
      <w:pPr>
        <w:jc w:val="center"/>
        <w:rPr>
          <w:color w:val="000000"/>
        </w:rPr>
      </w:pPr>
    </w:p>
    <w:p w:rsidR="00103F4A" w:rsidRPr="004B30CF" w:rsidRDefault="00103F4A" w:rsidP="00105ED5">
      <w:pPr>
        <w:rPr>
          <w:color w:val="000000"/>
          <w:sz w:val="24"/>
          <w:szCs w:val="24"/>
        </w:rPr>
      </w:pPr>
      <w:r w:rsidRPr="004B30CF">
        <w:rPr>
          <w:color w:val="000000"/>
          <w:sz w:val="24"/>
          <w:szCs w:val="24"/>
        </w:rPr>
        <w:t xml:space="preserve">   ___________202</w:t>
      </w:r>
      <w:r w:rsidRPr="004B30CF">
        <w:rPr>
          <w:color w:val="000000"/>
          <w:sz w:val="24"/>
          <w:szCs w:val="24"/>
          <w:lang w:val="uk-UA"/>
        </w:rPr>
        <w:t>4</w:t>
      </w:r>
      <w:r w:rsidRPr="004B30CF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4B30CF">
        <w:rPr>
          <w:color w:val="000000"/>
          <w:sz w:val="24"/>
          <w:szCs w:val="24"/>
        </w:rPr>
        <w:t xml:space="preserve">                м. Кіцмань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4B30CF">
        <w:rPr>
          <w:color w:val="000000"/>
          <w:sz w:val="24"/>
          <w:szCs w:val="24"/>
        </w:rPr>
        <w:t xml:space="preserve">            № ________</w:t>
      </w:r>
    </w:p>
    <w:p w:rsidR="00103F4A" w:rsidRDefault="00103F4A" w:rsidP="00105ED5">
      <w:pPr>
        <w:rPr>
          <w:b/>
          <w:color w:val="000000"/>
        </w:rPr>
      </w:pPr>
    </w:p>
    <w:p w:rsidR="00103F4A" w:rsidRPr="004D4B21" w:rsidRDefault="00103F4A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Кав’юк Світлані Михайлівні  </w:t>
      </w:r>
      <w:r w:rsidRPr="004D4B21">
        <w:rPr>
          <w:b/>
          <w:sz w:val="24"/>
          <w:lang w:val="uk-UA"/>
        </w:rPr>
        <w:t xml:space="preserve">на розміщення </w:t>
      </w:r>
      <w:r>
        <w:rPr>
          <w:b/>
          <w:sz w:val="24"/>
          <w:lang w:val="uk-UA"/>
        </w:rPr>
        <w:t xml:space="preserve">стаціонарної </w:t>
      </w:r>
      <w:r w:rsidRPr="004D4B21">
        <w:rPr>
          <w:b/>
          <w:sz w:val="24"/>
          <w:lang w:val="uk-UA"/>
        </w:rPr>
        <w:t xml:space="preserve">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 xml:space="preserve">(біля церкви св. Миколая) </w:t>
      </w:r>
      <w:r w:rsidRPr="004D4B21">
        <w:rPr>
          <w:b/>
          <w:sz w:val="24"/>
          <w:lang w:val="uk-UA"/>
        </w:rPr>
        <w:t xml:space="preserve">в </w:t>
      </w:r>
      <w:r>
        <w:rPr>
          <w:b/>
          <w:sz w:val="24"/>
          <w:lang w:val="uk-UA"/>
        </w:rPr>
        <w:t xml:space="preserve"> </w:t>
      </w:r>
      <w:r w:rsidRPr="004D4B21">
        <w:rPr>
          <w:b/>
          <w:sz w:val="24"/>
          <w:lang w:val="uk-UA"/>
        </w:rPr>
        <w:t xml:space="preserve">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103F4A" w:rsidRPr="00DE2C1F" w:rsidRDefault="00103F4A" w:rsidP="006F2A3A">
      <w:pPr>
        <w:rPr>
          <w:b/>
          <w:sz w:val="24"/>
          <w:lang w:val="uk-UA"/>
        </w:rPr>
      </w:pPr>
    </w:p>
    <w:p w:rsidR="00103F4A" w:rsidRPr="0099080B" w:rsidRDefault="00103F4A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244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02.08.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Кав’юк Світлани Михайлівни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>
        <w:rPr>
          <w:sz w:val="24"/>
          <w:lang w:val="uk-UA"/>
        </w:rPr>
        <w:t xml:space="preserve">по вул. Незалежності (біля церкви св. Миколая) 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03F4A" w:rsidRPr="00587554" w:rsidRDefault="00103F4A" w:rsidP="006F2A3A">
      <w:pPr>
        <w:jc w:val="both"/>
        <w:rPr>
          <w:sz w:val="24"/>
          <w:lang w:val="uk-UA"/>
        </w:rPr>
      </w:pPr>
    </w:p>
    <w:p w:rsidR="00103F4A" w:rsidRPr="00587554" w:rsidRDefault="00103F4A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103F4A" w:rsidRPr="001147F0" w:rsidRDefault="00103F4A" w:rsidP="006F2A3A">
      <w:pPr>
        <w:jc w:val="center"/>
        <w:rPr>
          <w:sz w:val="24"/>
          <w:highlight w:val="yellow"/>
          <w:lang w:val="uk-UA"/>
        </w:rPr>
      </w:pPr>
    </w:p>
    <w:p w:rsidR="00103F4A" w:rsidRPr="00734CC9" w:rsidRDefault="00103F4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 w:rsidRPr="007A0B3F">
        <w:rPr>
          <w:sz w:val="24"/>
        </w:rPr>
        <w:t>Кав</w:t>
      </w:r>
      <w:r>
        <w:rPr>
          <w:sz w:val="24"/>
        </w:rPr>
        <w:t>’</w:t>
      </w:r>
      <w:r w:rsidRPr="007A0B3F">
        <w:rPr>
          <w:sz w:val="24"/>
        </w:rPr>
        <w:t>юк Світлані Михайлівні</w:t>
      </w:r>
      <w:r>
        <w:rPr>
          <w:b/>
          <w:sz w:val="24"/>
        </w:rPr>
        <w:t xml:space="preserve"> </w:t>
      </w:r>
      <w:r w:rsidRPr="00734CC9">
        <w:rPr>
          <w:sz w:val="24"/>
          <w:szCs w:val="24"/>
        </w:rPr>
        <w:t xml:space="preserve">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</w:t>
      </w:r>
      <w:bookmarkStart w:id="0" w:name="_GoBack"/>
      <w:bookmarkEnd w:id="0"/>
      <w:r>
        <w:rPr>
          <w:sz w:val="24"/>
          <w:szCs w:val="24"/>
        </w:rPr>
        <w:t xml:space="preserve">кв.м. </w:t>
      </w:r>
      <w:r w:rsidRPr="0099080B">
        <w:rPr>
          <w:sz w:val="24"/>
        </w:rPr>
        <w:t xml:space="preserve">для провадження підприємницької діяльності </w:t>
      </w:r>
      <w:r>
        <w:rPr>
          <w:sz w:val="24"/>
        </w:rPr>
        <w:t xml:space="preserve">по вул. Незалежності (біля церкви св. Миколая)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103F4A" w:rsidRPr="00734CC9" w:rsidRDefault="00103F4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7A0B3F">
        <w:rPr>
          <w:sz w:val="24"/>
        </w:rPr>
        <w:t>Кав</w:t>
      </w:r>
      <w:r>
        <w:rPr>
          <w:sz w:val="24"/>
        </w:rPr>
        <w:t>’</w:t>
      </w:r>
      <w:r w:rsidRPr="007A0B3F">
        <w:rPr>
          <w:sz w:val="24"/>
        </w:rPr>
        <w:t>юк Світлані Михайлівні</w:t>
      </w:r>
      <w:r w:rsidRPr="00734CC9">
        <w:rPr>
          <w:sz w:val="24"/>
          <w:szCs w:val="24"/>
        </w:rPr>
        <w:t>:</w:t>
      </w:r>
    </w:p>
    <w:p w:rsidR="00103F4A" w:rsidRPr="00622703" w:rsidRDefault="00103F4A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03F4A" w:rsidRPr="00734CC9" w:rsidRDefault="00103F4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03F4A" w:rsidRPr="00734CC9" w:rsidRDefault="00103F4A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03F4A" w:rsidRPr="00734CC9" w:rsidRDefault="00103F4A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03F4A" w:rsidRPr="002E2AB8" w:rsidRDefault="00103F4A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103F4A" w:rsidRPr="00622703" w:rsidRDefault="00103F4A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103F4A" w:rsidRPr="002E2AB8" w:rsidRDefault="00103F4A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103F4A" w:rsidRDefault="00103F4A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103F4A" w:rsidRDefault="00103F4A" w:rsidP="007A0B3F">
      <w:pPr>
        <w:rPr>
          <w:b/>
          <w:sz w:val="24"/>
          <w:lang w:val="uk-UA"/>
        </w:rPr>
      </w:pPr>
    </w:p>
    <w:p w:rsidR="00103F4A" w:rsidRDefault="00103F4A" w:rsidP="007A0B3F">
      <w:pPr>
        <w:rPr>
          <w:b/>
          <w:sz w:val="24"/>
          <w:lang w:val="uk-UA"/>
        </w:rPr>
      </w:pPr>
    </w:p>
    <w:p w:rsidR="00103F4A" w:rsidRDefault="00103F4A" w:rsidP="007A0B3F">
      <w:pPr>
        <w:rPr>
          <w:b/>
          <w:sz w:val="24"/>
          <w:szCs w:val="24"/>
          <w:lang w:val="uk-UA"/>
        </w:rPr>
      </w:pPr>
    </w:p>
    <w:p w:rsidR="00103F4A" w:rsidRDefault="00103F4A" w:rsidP="006F2A3A">
      <w:pPr>
        <w:ind w:left="660"/>
        <w:rPr>
          <w:b/>
          <w:sz w:val="24"/>
          <w:szCs w:val="24"/>
          <w:lang w:val="uk-UA"/>
        </w:rPr>
      </w:pPr>
    </w:p>
    <w:p w:rsidR="00103F4A" w:rsidRDefault="00103F4A" w:rsidP="006F2A3A">
      <w:pPr>
        <w:ind w:left="660"/>
        <w:rPr>
          <w:b/>
          <w:sz w:val="24"/>
          <w:szCs w:val="24"/>
          <w:lang w:val="uk-UA"/>
        </w:rPr>
      </w:pPr>
    </w:p>
    <w:p w:rsidR="00103F4A" w:rsidRDefault="00103F4A" w:rsidP="006F2A3A">
      <w:pPr>
        <w:ind w:left="660"/>
        <w:rPr>
          <w:b/>
          <w:sz w:val="24"/>
          <w:szCs w:val="24"/>
          <w:lang w:val="uk-UA"/>
        </w:rPr>
      </w:pPr>
    </w:p>
    <w:sectPr w:rsidR="00103F4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BF2"/>
    <w:rsid w:val="000B22C9"/>
    <w:rsid w:val="000B6F00"/>
    <w:rsid w:val="000C5EC3"/>
    <w:rsid w:val="000E07BB"/>
    <w:rsid w:val="000E2B9E"/>
    <w:rsid w:val="000F7091"/>
    <w:rsid w:val="00103F4A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129A3"/>
    <w:rsid w:val="00332764"/>
    <w:rsid w:val="00343E3C"/>
    <w:rsid w:val="003452AD"/>
    <w:rsid w:val="00360CD7"/>
    <w:rsid w:val="00360DA9"/>
    <w:rsid w:val="003723B8"/>
    <w:rsid w:val="00385FC4"/>
    <w:rsid w:val="00397F44"/>
    <w:rsid w:val="003A2AA1"/>
    <w:rsid w:val="003C598E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458B"/>
    <w:rsid w:val="00477BC2"/>
    <w:rsid w:val="00483B39"/>
    <w:rsid w:val="004861E9"/>
    <w:rsid w:val="004A1455"/>
    <w:rsid w:val="004B1756"/>
    <w:rsid w:val="004B30CF"/>
    <w:rsid w:val="004B71FC"/>
    <w:rsid w:val="004D4B21"/>
    <w:rsid w:val="004D67C5"/>
    <w:rsid w:val="005140A8"/>
    <w:rsid w:val="005275B2"/>
    <w:rsid w:val="00566F10"/>
    <w:rsid w:val="00567A41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2589D"/>
    <w:rsid w:val="00734CC9"/>
    <w:rsid w:val="007561EC"/>
    <w:rsid w:val="00764F42"/>
    <w:rsid w:val="007705A6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D7A48"/>
    <w:rsid w:val="008E41B1"/>
    <w:rsid w:val="008F0F25"/>
    <w:rsid w:val="008F3E27"/>
    <w:rsid w:val="008F752C"/>
    <w:rsid w:val="00914BED"/>
    <w:rsid w:val="00954DB6"/>
    <w:rsid w:val="009666FF"/>
    <w:rsid w:val="00981FB4"/>
    <w:rsid w:val="0099080B"/>
    <w:rsid w:val="00992F3A"/>
    <w:rsid w:val="009A2350"/>
    <w:rsid w:val="009C3768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B2605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CF480F"/>
    <w:rsid w:val="00D11073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26F3B"/>
    <w:rsid w:val="00F47467"/>
    <w:rsid w:val="00F50F98"/>
    <w:rsid w:val="00F647FC"/>
    <w:rsid w:val="00F72909"/>
    <w:rsid w:val="00F77302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60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399</Words>
  <Characters>2279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2023-06-02T12:06:00Z</cp:lastPrinted>
  <dcterms:created xsi:type="dcterms:W3CDTF">2024-08-05T10:57:00Z</dcterms:created>
  <dcterms:modified xsi:type="dcterms:W3CDTF">2024-08-05T13:35:00Z</dcterms:modified>
</cp:coreProperties>
</file>