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29D" w:rsidRDefault="0040229D" w:rsidP="008529ED">
      <w:pPr>
        <w:ind w:right="-2"/>
        <w:jc w:val="center"/>
        <w:rPr>
          <w:color w:val="000000"/>
        </w:rPr>
      </w:pPr>
      <w:r w:rsidRPr="002A24A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84380902" r:id="rId6"/>
        </w:object>
      </w:r>
    </w:p>
    <w:p w:rsidR="0040229D" w:rsidRDefault="0040229D" w:rsidP="008529ED">
      <w:pPr>
        <w:ind w:right="-2"/>
        <w:jc w:val="center"/>
        <w:rPr>
          <w:color w:val="000000"/>
        </w:rPr>
      </w:pPr>
    </w:p>
    <w:p w:rsidR="0040229D" w:rsidRDefault="0040229D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0229D" w:rsidRDefault="0040229D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0229D" w:rsidRDefault="0040229D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0229D" w:rsidRDefault="0040229D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0229D" w:rsidRDefault="0040229D" w:rsidP="008529ED">
      <w:pPr>
        <w:jc w:val="center"/>
        <w:rPr>
          <w:b/>
          <w:color w:val="000000"/>
        </w:rPr>
      </w:pPr>
    </w:p>
    <w:p w:rsidR="0040229D" w:rsidRDefault="0040229D" w:rsidP="008529ED">
      <w:pPr>
        <w:jc w:val="center"/>
        <w:rPr>
          <w:b/>
          <w:color w:val="000000"/>
        </w:rPr>
      </w:pPr>
    </w:p>
    <w:p w:rsidR="0040229D" w:rsidRDefault="0040229D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40229D" w:rsidRDefault="0040229D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0229D" w:rsidRDefault="0040229D" w:rsidP="008529ED">
      <w:pPr>
        <w:jc w:val="center"/>
        <w:rPr>
          <w:color w:val="000000"/>
        </w:rPr>
      </w:pPr>
    </w:p>
    <w:p w:rsidR="0040229D" w:rsidRDefault="0040229D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40229D" w:rsidRDefault="0040229D" w:rsidP="008529ED">
      <w:pPr>
        <w:rPr>
          <w:b/>
          <w:color w:val="000000"/>
        </w:rPr>
      </w:pPr>
    </w:p>
    <w:p w:rsidR="0040229D" w:rsidRPr="00DE2C1F" w:rsidRDefault="0040229D" w:rsidP="00C61BDF">
      <w:pPr>
        <w:tabs>
          <w:tab w:val="left" w:pos="3828"/>
        </w:tabs>
        <w:ind w:right="4818"/>
        <w:rPr>
          <w:b/>
        </w:rPr>
      </w:pPr>
      <w:r w:rsidRPr="00DE2C1F">
        <w:rPr>
          <w:b/>
        </w:rPr>
        <w:t xml:space="preserve">Про надання дозволу </w:t>
      </w:r>
      <w:r>
        <w:rPr>
          <w:b/>
        </w:rPr>
        <w:t xml:space="preserve">і </w:t>
      </w:r>
      <w:r w:rsidRPr="00DE2C1F">
        <w:rPr>
          <w:b/>
        </w:rPr>
        <w:t xml:space="preserve"> погодження графіку роботи </w:t>
      </w:r>
      <w:r>
        <w:rPr>
          <w:b/>
        </w:rPr>
        <w:t xml:space="preserve">ФГ «Івасюка Василя Дмитровича» </w:t>
      </w:r>
      <w:r w:rsidRPr="00DE2C1F">
        <w:rPr>
          <w:b/>
        </w:rPr>
        <w:t xml:space="preserve">на </w:t>
      </w:r>
      <w:r>
        <w:rPr>
          <w:b/>
        </w:rPr>
        <w:t xml:space="preserve">здійснення сезонної торгівлі </w:t>
      </w:r>
      <w:r w:rsidRPr="00DE2C1F">
        <w:rPr>
          <w:b/>
        </w:rPr>
        <w:t xml:space="preserve"> </w:t>
      </w:r>
      <w:r>
        <w:rPr>
          <w:b/>
        </w:rPr>
        <w:t xml:space="preserve">сільськогосподарською продукцією </w:t>
      </w:r>
      <w:r w:rsidRPr="00DE2C1F">
        <w:rPr>
          <w:b/>
        </w:rPr>
        <w:t>в</w:t>
      </w:r>
      <w:r>
        <w:rPr>
          <w:b/>
        </w:rPr>
        <w:t xml:space="preserve">                </w:t>
      </w:r>
      <w:r w:rsidRPr="00DE2C1F">
        <w:rPr>
          <w:b/>
        </w:rPr>
        <w:t xml:space="preserve"> м.</w:t>
      </w:r>
      <w:r>
        <w:rPr>
          <w:b/>
        </w:rPr>
        <w:t xml:space="preserve"> </w:t>
      </w:r>
      <w:r w:rsidRPr="00DE2C1F">
        <w:rPr>
          <w:b/>
        </w:rPr>
        <w:t>Кіцмань</w:t>
      </w:r>
      <w:r>
        <w:rPr>
          <w:b/>
        </w:rPr>
        <w:t xml:space="preserve">, Чернівецького району Чернівецької області </w:t>
      </w:r>
    </w:p>
    <w:p w:rsidR="0040229D" w:rsidRPr="00DE2C1F" w:rsidRDefault="0040229D" w:rsidP="00656078">
      <w:pPr>
        <w:rPr>
          <w:b/>
        </w:rPr>
      </w:pPr>
    </w:p>
    <w:p w:rsidR="0040229D" w:rsidRPr="00DE2C1F" w:rsidRDefault="0040229D" w:rsidP="00656078">
      <w:pPr>
        <w:jc w:val="both"/>
      </w:pPr>
      <w:r w:rsidRPr="00DE2C1F">
        <w:tab/>
        <w:t>Розглянувши заяву за вх. №</w:t>
      </w:r>
      <w:r>
        <w:t xml:space="preserve"> 231</w:t>
      </w:r>
      <w:r w:rsidRPr="00DE2C1F">
        <w:t xml:space="preserve"> від </w:t>
      </w:r>
      <w:r>
        <w:t>22.07.2024</w:t>
      </w:r>
      <w:r w:rsidRPr="00DE2C1F">
        <w:t xml:space="preserve"> року </w:t>
      </w:r>
      <w:r w:rsidRPr="00C61BDF">
        <w:t>ФГ «Івасюка Василя Дмитровича»</w:t>
      </w:r>
      <w:r>
        <w:rPr>
          <w:b/>
        </w:rPr>
        <w:t xml:space="preserve">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на перехресті вулиць Незалежності-Механізаторів та по вул. Незалежності (біля лікарні),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40229D" w:rsidRPr="00DE2C1F" w:rsidRDefault="0040229D" w:rsidP="00656078">
      <w:pPr>
        <w:jc w:val="both"/>
        <w:rPr>
          <w:b/>
        </w:rPr>
      </w:pPr>
    </w:p>
    <w:p w:rsidR="0040229D" w:rsidRPr="00DE2C1F" w:rsidRDefault="0040229D" w:rsidP="00656078">
      <w:pPr>
        <w:jc w:val="both"/>
      </w:pPr>
      <w:r w:rsidRPr="00DE2C1F">
        <w:rPr>
          <w:b/>
        </w:rPr>
        <w:t>В И Р І Ш И В:</w:t>
      </w:r>
    </w:p>
    <w:p w:rsidR="0040229D" w:rsidRPr="00DE2C1F" w:rsidRDefault="0040229D" w:rsidP="00656078">
      <w:pPr>
        <w:jc w:val="center"/>
      </w:pPr>
    </w:p>
    <w:p w:rsidR="0040229D" w:rsidRPr="00DE2C1F" w:rsidRDefault="0040229D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Надати дозвіл </w:t>
      </w:r>
      <w:r w:rsidRPr="00C61BDF">
        <w:t>ФГ «Івасюка Василя Дмитровича»</w:t>
      </w:r>
      <w:r>
        <w:t xml:space="preserve"> </w:t>
      </w:r>
      <w:r w:rsidRPr="00656078">
        <w:t xml:space="preserve">на здійснення сезонної торгівлі  на </w:t>
      </w:r>
      <w:r>
        <w:t xml:space="preserve">перехресті вулиць  Незалежності-Механізаторів та по вул. Незалежності (біля лікарні) в  м. Кіцмань Чернівецького району, Чернівецької області на період </w:t>
      </w:r>
      <w:r w:rsidRPr="00DE2C1F">
        <w:t>з</w:t>
      </w:r>
      <w:r>
        <w:t xml:space="preserve"> 10</w:t>
      </w:r>
      <w:r w:rsidRPr="00DE2C1F">
        <w:t>.0</w:t>
      </w:r>
      <w:r>
        <w:t>8</w:t>
      </w:r>
      <w:r w:rsidRPr="00DE2C1F">
        <w:t>.20</w:t>
      </w:r>
      <w:r>
        <w:t xml:space="preserve">24 р. </w:t>
      </w:r>
      <w:bookmarkStart w:id="0" w:name="_GoBack"/>
      <w:bookmarkEnd w:id="0"/>
      <w:r>
        <w:t>по   30.11</w:t>
      </w:r>
      <w:r w:rsidRPr="00DE2C1F">
        <w:t>.</w:t>
      </w:r>
      <w:r>
        <w:t>2024 р.</w:t>
      </w:r>
    </w:p>
    <w:p w:rsidR="0040229D" w:rsidRDefault="0040229D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 w:rsidRPr="00C61BDF">
        <w:t>ФГ «Івасюка Василя Дмитровича»</w:t>
      </w:r>
      <w:r>
        <w:t xml:space="preserve"> </w:t>
      </w:r>
      <w:r w:rsidRPr="00656078">
        <w:t xml:space="preserve">на здійснення сезонної торгівлі  на </w:t>
      </w:r>
      <w:r>
        <w:t>перехресті вулиць  Незалежності-Механізаторів та по вул. Незалежності (біля лікарні) в м. Кіцмань Чернівецького району, Чернівецької області: з 08</w:t>
      </w:r>
      <w:r w:rsidRPr="00DE2C1F">
        <w:t>.00 год</w:t>
      </w:r>
      <w:r>
        <w:t>.</w:t>
      </w:r>
      <w:r w:rsidRPr="00DE2C1F">
        <w:t xml:space="preserve"> до 2</w:t>
      </w:r>
      <w:r>
        <w:t>0</w:t>
      </w:r>
      <w:r w:rsidRPr="00DE2C1F">
        <w:t>.00 год</w:t>
      </w:r>
      <w:r>
        <w:t>.</w:t>
      </w:r>
      <w:r w:rsidRPr="00DE2C1F">
        <w:t xml:space="preserve"> </w:t>
      </w:r>
      <w:r w:rsidRPr="00D467F4">
        <w:t>щоденно без вихідних та перерви</w:t>
      </w:r>
      <w:r>
        <w:t xml:space="preserve"> на обід</w:t>
      </w:r>
      <w:r w:rsidRPr="00DE2C1F">
        <w:t xml:space="preserve">. </w:t>
      </w:r>
    </w:p>
    <w:p w:rsidR="0040229D" w:rsidRPr="00DC4ABC" w:rsidRDefault="0040229D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 w:rsidRPr="00C61BDF">
        <w:t>ФГ «Івасюка Василя Дмитровича»</w:t>
      </w:r>
      <w:r>
        <w:t xml:space="preserve"> </w:t>
      </w:r>
      <w:r w:rsidRPr="00DC4ABC"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</w:p>
    <w:p w:rsidR="0040229D" w:rsidRPr="00DE2C1F" w:rsidRDefault="0040229D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Контроль за виконанням </w:t>
      </w:r>
      <w:r>
        <w:t xml:space="preserve">цього </w:t>
      </w:r>
      <w:r w:rsidRPr="00DE2C1F">
        <w:t xml:space="preserve">рішення покласти на </w:t>
      </w:r>
      <w:r>
        <w:t xml:space="preserve">начальника відділу житлово-комунального господарства та охорони довкілля виконавчого комітету Родіона ЛИСАКА. </w:t>
      </w:r>
    </w:p>
    <w:p w:rsidR="0040229D" w:rsidRPr="00DE2C1F" w:rsidRDefault="0040229D" w:rsidP="00656078">
      <w:pPr>
        <w:ind w:left="720"/>
        <w:jc w:val="both"/>
      </w:pPr>
    </w:p>
    <w:p w:rsidR="0040229D" w:rsidRPr="00DE2C1F" w:rsidRDefault="0040229D" w:rsidP="00656078">
      <w:pPr>
        <w:jc w:val="both"/>
      </w:pPr>
    </w:p>
    <w:p w:rsidR="0040229D" w:rsidRPr="00DE2C1F" w:rsidRDefault="0040229D" w:rsidP="00656078">
      <w:pPr>
        <w:jc w:val="both"/>
      </w:pPr>
    </w:p>
    <w:p w:rsidR="0040229D" w:rsidRPr="00DE2C1F" w:rsidRDefault="0040229D" w:rsidP="00656078">
      <w:pPr>
        <w:jc w:val="both"/>
      </w:pPr>
    </w:p>
    <w:p w:rsidR="0040229D" w:rsidRPr="00DE2C1F" w:rsidRDefault="0040229D" w:rsidP="00656078">
      <w:pPr>
        <w:rPr>
          <w:b/>
        </w:rPr>
      </w:pPr>
      <w:r w:rsidRPr="00DE2C1F">
        <w:rPr>
          <w:b/>
        </w:rPr>
        <w:t xml:space="preserve">Міський  голова                                                                               </w:t>
      </w:r>
      <w:r>
        <w:rPr>
          <w:b/>
        </w:rPr>
        <w:t xml:space="preserve">               </w:t>
      </w:r>
      <w:r w:rsidRPr="00DE2C1F">
        <w:rPr>
          <w:b/>
        </w:rPr>
        <w:t xml:space="preserve">  С</w:t>
      </w:r>
      <w:r>
        <w:rPr>
          <w:b/>
        </w:rPr>
        <w:t xml:space="preserve">ергій </w:t>
      </w:r>
      <w:r w:rsidRPr="00DE2C1F">
        <w:rPr>
          <w:b/>
        </w:rPr>
        <w:t>Б</w:t>
      </w:r>
      <w:r>
        <w:rPr>
          <w:b/>
        </w:rPr>
        <w:t>УЛЕГА</w:t>
      </w:r>
    </w:p>
    <w:p w:rsidR="0040229D" w:rsidRDefault="0040229D" w:rsidP="00656078">
      <w:pPr>
        <w:ind w:left="660"/>
        <w:rPr>
          <w:b/>
        </w:rPr>
      </w:pPr>
    </w:p>
    <w:p w:rsidR="0040229D" w:rsidRDefault="0040229D" w:rsidP="00656078">
      <w:pPr>
        <w:ind w:left="660"/>
        <w:rPr>
          <w:b/>
        </w:rPr>
      </w:pPr>
    </w:p>
    <w:p w:rsidR="0040229D" w:rsidRDefault="0040229D" w:rsidP="00656078">
      <w:pPr>
        <w:ind w:left="660"/>
        <w:rPr>
          <w:b/>
        </w:rPr>
      </w:pPr>
    </w:p>
    <w:p w:rsidR="0040229D" w:rsidRDefault="0040229D" w:rsidP="00656078">
      <w:pPr>
        <w:ind w:left="660"/>
        <w:rPr>
          <w:b/>
        </w:rPr>
      </w:pPr>
    </w:p>
    <w:p w:rsidR="0040229D" w:rsidRDefault="0040229D" w:rsidP="00656078">
      <w:pPr>
        <w:ind w:left="660"/>
        <w:rPr>
          <w:b/>
        </w:rPr>
      </w:pPr>
    </w:p>
    <w:p w:rsidR="0040229D" w:rsidRDefault="0040229D" w:rsidP="00622703">
      <w:pPr>
        <w:rPr>
          <w:b/>
        </w:rPr>
      </w:pPr>
    </w:p>
    <w:p w:rsidR="0040229D" w:rsidRDefault="0040229D" w:rsidP="00622703">
      <w:pPr>
        <w:rPr>
          <w:b/>
        </w:rPr>
      </w:pPr>
    </w:p>
    <w:p w:rsidR="0040229D" w:rsidRDefault="0040229D" w:rsidP="00622703">
      <w:pPr>
        <w:rPr>
          <w:b/>
        </w:rPr>
      </w:pPr>
    </w:p>
    <w:p w:rsidR="0040229D" w:rsidRDefault="0040229D" w:rsidP="00622703">
      <w:pPr>
        <w:rPr>
          <w:b/>
        </w:rPr>
      </w:pPr>
    </w:p>
    <w:p w:rsidR="0040229D" w:rsidRDefault="0040229D" w:rsidP="003E68FC">
      <w:pPr>
        <w:ind w:left="660"/>
        <w:rPr>
          <w:b/>
        </w:rPr>
      </w:pPr>
    </w:p>
    <w:p w:rsidR="0040229D" w:rsidRDefault="0040229D" w:rsidP="003E68FC">
      <w:pPr>
        <w:ind w:left="660"/>
        <w:rPr>
          <w:b/>
        </w:rPr>
      </w:pPr>
    </w:p>
    <w:p w:rsidR="0040229D" w:rsidRDefault="0040229D" w:rsidP="003E68FC">
      <w:pPr>
        <w:ind w:left="660"/>
        <w:rPr>
          <w:b/>
        </w:rPr>
      </w:pPr>
    </w:p>
    <w:sectPr w:rsidR="0040229D" w:rsidSect="00441F14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6B27"/>
    <w:rsid w:val="000D5C28"/>
    <w:rsid w:val="00193581"/>
    <w:rsid w:val="001D5266"/>
    <w:rsid w:val="00200701"/>
    <w:rsid w:val="0023208A"/>
    <w:rsid w:val="002A24AB"/>
    <w:rsid w:val="0035688C"/>
    <w:rsid w:val="003E68FC"/>
    <w:rsid w:val="0040229D"/>
    <w:rsid w:val="00441F14"/>
    <w:rsid w:val="0045567C"/>
    <w:rsid w:val="004D4F78"/>
    <w:rsid w:val="00500393"/>
    <w:rsid w:val="00512D60"/>
    <w:rsid w:val="005A5311"/>
    <w:rsid w:val="005E4956"/>
    <w:rsid w:val="006157DB"/>
    <w:rsid w:val="00622703"/>
    <w:rsid w:val="00627A1C"/>
    <w:rsid w:val="00636EF1"/>
    <w:rsid w:val="00656078"/>
    <w:rsid w:val="0067006A"/>
    <w:rsid w:val="006B5550"/>
    <w:rsid w:val="00734CC9"/>
    <w:rsid w:val="00797A88"/>
    <w:rsid w:val="007F1DF1"/>
    <w:rsid w:val="008426D6"/>
    <w:rsid w:val="008529ED"/>
    <w:rsid w:val="00A054BD"/>
    <w:rsid w:val="00A95126"/>
    <w:rsid w:val="00B3007F"/>
    <w:rsid w:val="00BB6FBA"/>
    <w:rsid w:val="00BD73A0"/>
    <w:rsid w:val="00C3105D"/>
    <w:rsid w:val="00C578F9"/>
    <w:rsid w:val="00C61BDF"/>
    <w:rsid w:val="00D467F4"/>
    <w:rsid w:val="00DB05A5"/>
    <w:rsid w:val="00DC4ABC"/>
    <w:rsid w:val="00DE2C1F"/>
    <w:rsid w:val="00E169E3"/>
    <w:rsid w:val="00E208C1"/>
    <w:rsid w:val="00E3440F"/>
    <w:rsid w:val="00E411E7"/>
    <w:rsid w:val="00EB7CB8"/>
    <w:rsid w:val="00F23E89"/>
    <w:rsid w:val="00FF1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14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328</Words>
  <Characters>1872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2024-08-01T13:10:00Z</cp:lastPrinted>
  <dcterms:created xsi:type="dcterms:W3CDTF">2024-08-05T08:02:00Z</dcterms:created>
  <dcterms:modified xsi:type="dcterms:W3CDTF">2024-08-05T13:35:00Z</dcterms:modified>
</cp:coreProperties>
</file>