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88E" w:rsidRDefault="0005288E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C732A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84380233" r:id="rId6"/>
        </w:object>
      </w:r>
    </w:p>
    <w:p w:rsidR="0005288E" w:rsidRDefault="0005288E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5288E" w:rsidRDefault="0005288E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05288E" w:rsidRDefault="0005288E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05288E" w:rsidRDefault="0005288E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05288E" w:rsidRDefault="0005288E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5288E" w:rsidRDefault="0005288E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5288E" w:rsidRDefault="0005288E" w:rsidP="00E345D2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Проєкт</w:t>
      </w:r>
    </w:p>
    <w:p w:rsidR="0005288E" w:rsidRDefault="0005288E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05288E" w:rsidRDefault="0005288E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5288E" w:rsidRDefault="0005288E" w:rsidP="00E345D2">
      <w:pPr>
        <w:pStyle w:val="normal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___________2024                                     м. Кіцмань                                              № ________</w:t>
      </w:r>
    </w:p>
    <w:p w:rsidR="0005288E" w:rsidRDefault="0005288E" w:rsidP="00E345D2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5288E" w:rsidRDefault="0005288E" w:rsidP="00E345D2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5288E" w:rsidRDefault="0005288E" w:rsidP="00E345D2">
      <w:pPr>
        <w:spacing w:after="0"/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 затвердження розпорядження міського голови Кіцманської міської ради Чернівецького району Чернівецької області, про присвоєння поштової адреси</w:t>
      </w:r>
    </w:p>
    <w:p w:rsidR="0005288E" w:rsidRDefault="0005288E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5288E" w:rsidRDefault="0005288E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5288E" w:rsidRDefault="0005288E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Керуючись пп. 10 п «б» ст. 30 Закону України «Про місцеве самоврядування в Україні», ст. 261-265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 від 07.07.2021 року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нерухомого, які розташовані на території громади,  виконавчий комітет міської ради</w:t>
      </w:r>
    </w:p>
    <w:p w:rsidR="0005288E" w:rsidRDefault="0005288E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5288E" w:rsidRDefault="0005288E" w:rsidP="00E345D2">
      <w:pPr>
        <w:pStyle w:val="normal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И Р І Ш И В:  </w:t>
      </w:r>
    </w:p>
    <w:p w:rsidR="0005288E" w:rsidRDefault="0005288E" w:rsidP="00905518">
      <w:pPr>
        <w:pStyle w:val="normal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Затвердити  розпорядження міського голови Кіцманської міської ради № 148-р від 26.06.2024 року «Про присвоєння поштової адреси». </w:t>
      </w:r>
    </w:p>
    <w:p w:rsidR="0005288E" w:rsidRDefault="0005288E" w:rsidP="00E345D2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288E" w:rsidRDefault="0005288E" w:rsidP="00E345D2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 Контроль за виконанням цього рішення покласти на керуючу справами (секретара) виконавчого комітету Кіцманської міської ради Ярославу РАКОВІЦУ.</w:t>
      </w:r>
    </w:p>
    <w:p w:rsidR="0005288E" w:rsidRDefault="0005288E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288E" w:rsidRDefault="0005288E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288E" w:rsidRDefault="0005288E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288E" w:rsidRDefault="0005288E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Міський голова                                                                                                 Сергій БУЛЕГА</w:t>
      </w:r>
    </w:p>
    <w:p w:rsidR="0005288E" w:rsidRDefault="0005288E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88E" w:rsidRDefault="0005288E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5288E" w:rsidRDefault="0005288E" w:rsidP="004E36FE">
      <w:pPr>
        <w:pStyle w:val="normal0"/>
      </w:pPr>
    </w:p>
    <w:p w:rsidR="0005288E" w:rsidRDefault="0005288E" w:rsidP="004E36FE">
      <w:pPr>
        <w:pStyle w:val="normal0"/>
      </w:pPr>
    </w:p>
    <w:sectPr w:rsidR="0005288E" w:rsidSect="00B264B0">
      <w:pgSz w:w="11906" w:h="16838"/>
      <w:pgMar w:top="539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572E"/>
    <w:multiLevelType w:val="hybridMultilevel"/>
    <w:tmpl w:val="98C66A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519B6"/>
    <w:rsid w:val="0005288E"/>
    <w:rsid w:val="00087D11"/>
    <w:rsid w:val="001722E8"/>
    <w:rsid w:val="0019109C"/>
    <w:rsid w:val="001D4A35"/>
    <w:rsid w:val="001E139C"/>
    <w:rsid w:val="001F1008"/>
    <w:rsid w:val="001F515B"/>
    <w:rsid w:val="00212426"/>
    <w:rsid w:val="00264A16"/>
    <w:rsid w:val="002673B8"/>
    <w:rsid w:val="003177CD"/>
    <w:rsid w:val="0036136D"/>
    <w:rsid w:val="004039C6"/>
    <w:rsid w:val="004604C7"/>
    <w:rsid w:val="004E36FE"/>
    <w:rsid w:val="004F3EFD"/>
    <w:rsid w:val="0050289F"/>
    <w:rsid w:val="005B7E9E"/>
    <w:rsid w:val="00641690"/>
    <w:rsid w:val="00656DC4"/>
    <w:rsid w:val="006F2CFA"/>
    <w:rsid w:val="008023D5"/>
    <w:rsid w:val="00901549"/>
    <w:rsid w:val="00905518"/>
    <w:rsid w:val="00A0758A"/>
    <w:rsid w:val="00B05185"/>
    <w:rsid w:val="00B25593"/>
    <w:rsid w:val="00B264B0"/>
    <w:rsid w:val="00B34730"/>
    <w:rsid w:val="00B54F7F"/>
    <w:rsid w:val="00C73872"/>
    <w:rsid w:val="00C91778"/>
    <w:rsid w:val="00C919C0"/>
    <w:rsid w:val="00C91AC7"/>
    <w:rsid w:val="00C9272E"/>
    <w:rsid w:val="00D73BEA"/>
    <w:rsid w:val="00DA6347"/>
    <w:rsid w:val="00DB4946"/>
    <w:rsid w:val="00E345D2"/>
    <w:rsid w:val="00EC732A"/>
    <w:rsid w:val="00EF00DC"/>
    <w:rsid w:val="00F2076E"/>
    <w:rsid w:val="00F71D37"/>
    <w:rsid w:val="00FA59EE"/>
    <w:rsid w:val="00FF53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05185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B05185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B05185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B05185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B05185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B05185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B05185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B05185"/>
    <w:rPr>
      <w:rFonts w:ascii="Cambria" w:hAnsi="Cambria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0390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248</Words>
  <Characters>1418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4</cp:revision>
  <cp:lastPrinted>2024-06-28T13:25:00Z</cp:lastPrinted>
  <dcterms:created xsi:type="dcterms:W3CDTF">2024-08-05T08:00:00Z</dcterms:created>
  <dcterms:modified xsi:type="dcterms:W3CDTF">2024-08-05T13:24:00Z</dcterms:modified>
</cp:coreProperties>
</file>