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416" w:rsidRPr="00A461C0" w:rsidRDefault="0056441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4379306" r:id="rId8"/>
        </w:object>
      </w:r>
    </w:p>
    <w:p w:rsidR="00564416" w:rsidRPr="00D927B7" w:rsidRDefault="0056441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64416" w:rsidRPr="00D927B7" w:rsidRDefault="0056441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64416" w:rsidRPr="00D927B7" w:rsidRDefault="0056441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64416" w:rsidRPr="00D927B7" w:rsidRDefault="0056441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64416" w:rsidRDefault="0056441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64416" w:rsidRDefault="0056441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64416" w:rsidRPr="00A461C0" w:rsidRDefault="0056441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564416" w:rsidRPr="00A461C0" w:rsidRDefault="00564416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64416" w:rsidRDefault="0056441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564416" w:rsidRPr="00A461C0" w:rsidRDefault="00564416" w:rsidP="00EE1455">
      <w:pPr>
        <w:pStyle w:val="Normal2"/>
        <w:rPr>
          <w:rFonts w:ascii="Times New Roman" w:hAnsi="Times New Roman"/>
          <w:b/>
          <w:szCs w:val="24"/>
        </w:rPr>
      </w:pPr>
    </w:p>
    <w:p w:rsidR="00564416" w:rsidRDefault="0056441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64416" w:rsidRDefault="00564416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564416" w:rsidRDefault="00564416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564416" w:rsidRDefault="00564416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564416" w:rsidRDefault="00564416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стаціонарний (безоплатно) гр. ОСОБА 1</w:t>
      </w:r>
    </w:p>
    <w:p w:rsidR="00564416" w:rsidRDefault="0056441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64416" w:rsidRPr="00571C3A" w:rsidRDefault="0056441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Закону України «Про соціальні послуги», Порядку організації надання соціальних послуг, затверджених Постановою Кабінету Міністрів України від  01.06.2020р. №587,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571C3A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1160AD">
        <w:rPr>
          <w:b/>
          <w:bCs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наказом Міністерства соціальної політики України від 23.06.2020 №429 “Про затвердження Класифікатора соціальних послуг”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564416" w:rsidRPr="00A461C0" w:rsidRDefault="00564416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64416" w:rsidRDefault="00564416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64416" w:rsidRPr="006F2277" w:rsidRDefault="00564416" w:rsidP="00571C3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№162-р від 29.07.2024року «Про надання соціальної послуги догляд стаціонарний (безоплатно) гр.ОСОБА 1»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564416" w:rsidRPr="00D16C87" w:rsidRDefault="00564416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64416" w:rsidRDefault="0056441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64416" w:rsidRDefault="0056441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64416" w:rsidRDefault="0056441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564416" w:rsidRPr="006E1E18" w:rsidRDefault="0056441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Pr="00AB1F9E" w:rsidRDefault="0056441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64416" w:rsidRDefault="00564416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564416" w:rsidRDefault="00564416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564416" w:rsidRDefault="00564416">
      <w:pPr>
        <w:rPr>
          <w:lang w:val="uk-UA"/>
        </w:rPr>
      </w:pPr>
    </w:p>
    <w:p w:rsidR="00564416" w:rsidRDefault="00564416">
      <w:pPr>
        <w:rPr>
          <w:lang w:val="uk-UA"/>
        </w:rPr>
      </w:pPr>
    </w:p>
    <w:p w:rsidR="00564416" w:rsidRDefault="00564416">
      <w:pPr>
        <w:rPr>
          <w:lang w:val="uk-UA"/>
        </w:rPr>
      </w:pPr>
    </w:p>
    <w:p w:rsidR="00564416" w:rsidRDefault="00564416">
      <w:pPr>
        <w:rPr>
          <w:lang w:val="uk-UA"/>
        </w:rPr>
      </w:pPr>
    </w:p>
    <w:p w:rsidR="00564416" w:rsidRDefault="00564416">
      <w:pPr>
        <w:rPr>
          <w:lang w:val="uk-UA"/>
        </w:rPr>
      </w:pPr>
    </w:p>
    <w:p w:rsidR="00564416" w:rsidRDefault="00564416">
      <w:pPr>
        <w:rPr>
          <w:lang w:val="uk-UA"/>
        </w:rPr>
      </w:pPr>
    </w:p>
    <w:p w:rsidR="00564416" w:rsidRDefault="00564416">
      <w:pPr>
        <w:rPr>
          <w:lang w:val="uk-UA"/>
        </w:rPr>
      </w:pPr>
    </w:p>
    <w:p w:rsidR="00564416" w:rsidRDefault="00564416">
      <w:pPr>
        <w:rPr>
          <w:lang w:val="uk-UA"/>
        </w:rPr>
      </w:pPr>
    </w:p>
    <w:p w:rsidR="00564416" w:rsidRDefault="00564416">
      <w:pPr>
        <w:rPr>
          <w:lang w:val="uk-UA"/>
        </w:rPr>
      </w:pPr>
    </w:p>
    <w:p w:rsidR="00564416" w:rsidRDefault="00564416">
      <w:pPr>
        <w:rPr>
          <w:lang w:val="uk-UA"/>
        </w:rPr>
      </w:pPr>
    </w:p>
    <w:p w:rsidR="00564416" w:rsidRDefault="00564416">
      <w:pPr>
        <w:rPr>
          <w:lang w:val="uk-UA"/>
        </w:rPr>
      </w:pPr>
    </w:p>
    <w:sectPr w:rsidR="00564416" w:rsidSect="00814CFC">
      <w:pgSz w:w="11906" w:h="16838" w:code="9"/>
      <w:pgMar w:top="28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416" w:rsidRDefault="00564416" w:rsidP="00EE1455">
      <w:pPr>
        <w:spacing w:after="0" w:line="240" w:lineRule="auto"/>
      </w:pPr>
      <w:r>
        <w:separator/>
      </w:r>
    </w:p>
  </w:endnote>
  <w:endnote w:type="continuationSeparator" w:id="0">
    <w:p w:rsidR="00564416" w:rsidRDefault="0056441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416" w:rsidRDefault="00564416" w:rsidP="00EE1455">
      <w:pPr>
        <w:spacing w:after="0" w:line="240" w:lineRule="auto"/>
      </w:pPr>
      <w:r>
        <w:separator/>
      </w:r>
    </w:p>
  </w:footnote>
  <w:footnote w:type="continuationSeparator" w:id="0">
    <w:p w:rsidR="00564416" w:rsidRDefault="0056441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47C19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160AD"/>
    <w:rsid w:val="001353F2"/>
    <w:rsid w:val="0014117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2F97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41E96"/>
    <w:rsid w:val="00254DC0"/>
    <w:rsid w:val="002576D7"/>
    <w:rsid w:val="00261A87"/>
    <w:rsid w:val="00267089"/>
    <w:rsid w:val="00267E2A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2F0E41"/>
    <w:rsid w:val="00303B1E"/>
    <w:rsid w:val="00307527"/>
    <w:rsid w:val="00310B69"/>
    <w:rsid w:val="0031460F"/>
    <w:rsid w:val="00316404"/>
    <w:rsid w:val="0032457C"/>
    <w:rsid w:val="00331289"/>
    <w:rsid w:val="00352CAC"/>
    <w:rsid w:val="00360BB1"/>
    <w:rsid w:val="0037758D"/>
    <w:rsid w:val="00385665"/>
    <w:rsid w:val="003C770A"/>
    <w:rsid w:val="003D78A3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416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C7367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22A7"/>
    <w:rsid w:val="00703B8E"/>
    <w:rsid w:val="00710520"/>
    <w:rsid w:val="007115E4"/>
    <w:rsid w:val="00716119"/>
    <w:rsid w:val="00721A4F"/>
    <w:rsid w:val="00721B83"/>
    <w:rsid w:val="00753210"/>
    <w:rsid w:val="00755C9E"/>
    <w:rsid w:val="007714A7"/>
    <w:rsid w:val="00784638"/>
    <w:rsid w:val="00784D6A"/>
    <w:rsid w:val="00786548"/>
    <w:rsid w:val="00791E35"/>
    <w:rsid w:val="0079756D"/>
    <w:rsid w:val="007B22D0"/>
    <w:rsid w:val="007B6793"/>
    <w:rsid w:val="007C5851"/>
    <w:rsid w:val="007E2669"/>
    <w:rsid w:val="007E6625"/>
    <w:rsid w:val="00803DE7"/>
    <w:rsid w:val="00814CFC"/>
    <w:rsid w:val="00844C39"/>
    <w:rsid w:val="00870BF1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14F44"/>
    <w:rsid w:val="0092462C"/>
    <w:rsid w:val="00937DF7"/>
    <w:rsid w:val="00943BDE"/>
    <w:rsid w:val="00954219"/>
    <w:rsid w:val="009629C0"/>
    <w:rsid w:val="0096314E"/>
    <w:rsid w:val="00991D66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6416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86065"/>
    <w:rsid w:val="00A90080"/>
    <w:rsid w:val="00A920B6"/>
    <w:rsid w:val="00A92581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A0EAB"/>
    <w:rsid w:val="00BB00E6"/>
    <w:rsid w:val="00BC12F1"/>
    <w:rsid w:val="00BC4731"/>
    <w:rsid w:val="00BC579E"/>
    <w:rsid w:val="00BF4E6F"/>
    <w:rsid w:val="00C40302"/>
    <w:rsid w:val="00C67808"/>
    <w:rsid w:val="00C7226A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07E7"/>
    <w:rsid w:val="00D63CA1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96AEB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179EF"/>
    <w:rsid w:val="00F2201A"/>
    <w:rsid w:val="00F35A2A"/>
    <w:rsid w:val="00F40582"/>
    <w:rsid w:val="00F42C37"/>
    <w:rsid w:val="00F45C0E"/>
    <w:rsid w:val="00F56540"/>
    <w:rsid w:val="00F57BC3"/>
    <w:rsid w:val="00F623EF"/>
    <w:rsid w:val="00F774B2"/>
    <w:rsid w:val="00F8056A"/>
    <w:rsid w:val="00F82CD5"/>
    <w:rsid w:val="00F90DCA"/>
    <w:rsid w:val="00FA29F0"/>
    <w:rsid w:val="00FA32CB"/>
    <w:rsid w:val="00FA59DA"/>
    <w:rsid w:val="00FB10E1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88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252</Words>
  <Characters>1438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2024-05-08T14:50:00Z</cp:lastPrinted>
  <dcterms:created xsi:type="dcterms:W3CDTF">2024-08-01T05:40:00Z</dcterms:created>
  <dcterms:modified xsi:type="dcterms:W3CDTF">2024-08-05T13:09:00Z</dcterms:modified>
</cp:coreProperties>
</file>