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432" w:rsidRDefault="0037043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2BE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9035" r:id="rId8"/>
        </w:object>
      </w:r>
    </w:p>
    <w:p w:rsidR="00370432" w:rsidRDefault="0037043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70432" w:rsidRDefault="0037043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70432" w:rsidRDefault="0037043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70432" w:rsidRDefault="0037043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70432" w:rsidRDefault="0037043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70432" w:rsidRDefault="0037043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70432" w:rsidRDefault="0037043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70432" w:rsidRDefault="00370432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370432" w:rsidRDefault="0037043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370432" w:rsidRPr="00A461C0" w:rsidRDefault="00370432" w:rsidP="00EE1455">
      <w:pPr>
        <w:pStyle w:val="Normal2"/>
        <w:rPr>
          <w:rFonts w:ascii="Times New Roman" w:hAnsi="Times New Roman"/>
          <w:b/>
          <w:szCs w:val="24"/>
        </w:rPr>
      </w:pPr>
    </w:p>
    <w:p w:rsidR="00370432" w:rsidRDefault="0037043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370432" w:rsidRDefault="003704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370432" w:rsidRDefault="003704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370432" w:rsidRPr="00014663" w:rsidRDefault="003704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370432" w:rsidRPr="00A461C0" w:rsidRDefault="0037043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70432" w:rsidRDefault="003704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370432" w:rsidRPr="00D90582" w:rsidRDefault="003704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370432" w:rsidRDefault="0037043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370432" w:rsidRPr="00FF39D7" w:rsidRDefault="0037043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77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:rsidR="00370432" w:rsidRDefault="00370432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370432" w:rsidRPr="00FF39D7" w:rsidRDefault="0037043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370432" w:rsidRDefault="003704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370432" w:rsidRDefault="003704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70432" w:rsidRPr="006E1E18" w:rsidRDefault="0037043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70432" w:rsidRDefault="0037043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0432" w:rsidRPr="00AB1F9E" w:rsidRDefault="0037043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0432" w:rsidRDefault="00370432">
      <w:pPr>
        <w:rPr>
          <w:lang w:val="uk-UA"/>
        </w:rPr>
      </w:pPr>
    </w:p>
    <w:p w:rsidR="00370432" w:rsidRDefault="00370432">
      <w:pPr>
        <w:rPr>
          <w:lang w:val="uk-UA"/>
        </w:rPr>
      </w:pPr>
    </w:p>
    <w:p w:rsidR="00370432" w:rsidRDefault="00370432">
      <w:pPr>
        <w:rPr>
          <w:lang w:val="uk-UA"/>
        </w:rPr>
      </w:pPr>
    </w:p>
    <w:p w:rsidR="00370432" w:rsidRDefault="00370432">
      <w:pPr>
        <w:rPr>
          <w:lang w:val="uk-UA"/>
        </w:rPr>
      </w:pPr>
    </w:p>
    <w:p w:rsidR="00370432" w:rsidRDefault="00370432">
      <w:pPr>
        <w:rPr>
          <w:lang w:val="uk-UA"/>
        </w:rPr>
      </w:pPr>
    </w:p>
    <w:sectPr w:rsidR="00370432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432" w:rsidRDefault="00370432" w:rsidP="00EE1455">
      <w:pPr>
        <w:spacing w:after="0" w:line="240" w:lineRule="auto"/>
      </w:pPr>
      <w:r>
        <w:separator/>
      </w:r>
    </w:p>
  </w:endnote>
  <w:endnote w:type="continuationSeparator" w:id="0">
    <w:p w:rsidR="00370432" w:rsidRDefault="0037043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432" w:rsidRDefault="00370432" w:rsidP="00EE1455">
      <w:pPr>
        <w:spacing w:after="0" w:line="240" w:lineRule="auto"/>
      </w:pPr>
      <w:r>
        <w:separator/>
      </w:r>
    </w:p>
  </w:footnote>
  <w:footnote w:type="continuationSeparator" w:id="0">
    <w:p w:rsidR="00370432" w:rsidRDefault="0037043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70432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048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0F27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5697A"/>
    <w:rsid w:val="00762B28"/>
    <w:rsid w:val="007714A7"/>
    <w:rsid w:val="007736C1"/>
    <w:rsid w:val="00780864"/>
    <w:rsid w:val="007819C1"/>
    <w:rsid w:val="00782BEC"/>
    <w:rsid w:val="007844EB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C60D5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69B8"/>
    <w:rsid w:val="008679CC"/>
    <w:rsid w:val="008735A6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7E7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B6F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04B17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1973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DE632D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360</Words>
  <Characters>2053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2024-08-01T05:39:00Z</dcterms:created>
  <dcterms:modified xsi:type="dcterms:W3CDTF">2024-08-05T13:04:00Z</dcterms:modified>
</cp:coreProperties>
</file>