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57" w:rsidRDefault="00AC4557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A44D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8642" r:id="rId8"/>
        </w:object>
      </w:r>
    </w:p>
    <w:p w:rsidR="00AC4557" w:rsidRDefault="00AC4557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C4557" w:rsidRDefault="00AC455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C4557" w:rsidRDefault="00AC455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C4557" w:rsidRDefault="00AC4557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C4557" w:rsidRDefault="00AC4557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C4557" w:rsidRDefault="00AC455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C4557" w:rsidRDefault="00AC455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C4557" w:rsidRDefault="00AC4557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AC4557" w:rsidRDefault="00AC4557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AC4557" w:rsidRPr="00A461C0" w:rsidRDefault="00AC4557" w:rsidP="00EE1455">
      <w:pPr>
        <w:pStyle w:val="Normal2"/>
        <w:rPr>
          <w:rFonts w:ascii="Times New Roman" w:hAnsi="Times New Roman"/>
          <w:b/>
          <w:szCs w:val="24"/>
        </w:rPr>
      </w:pPr>
    </w:p>
    <w:p w:rsidR="00AC4557" w:rsidRDefault="00AC45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AC4557" w:rsidRDefault="00AC455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AC4557" w:rsidRDefault="00AC455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AC4557" w:rsidRDefault="00AC4557" w:rsidP="00966AA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AC4557" w:rsidRPr="00A461C0" w:rsidRDefault="00AC4557" w:rsidP="00966AA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C4557" w:rsidRDefault="00AC4557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AC4557" w:rsidRPr="00D90582" w:rsidRDefault="00AC4557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AC4557" w:rsidRDefault="00AC45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71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інвалідом ІІгр.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</w:t>
      </w:r>
      <w:r>
        <w:rPr>
          <w:rFonts w:ascii="Times New Roman" w:hAnsi="Times New Roman"/>
          <w:sz w:val="24"/>
          <w:szCs w:val="24"/>
          <w:lang w:val="uk-UA"/>
        </w:rPr>
        <w:t>кої області (додається).</w:t>
      </w:r>
    </w:p>
    <w:p w:rsidR="00AC4557" w:rsidRPr="00FF39D7" w:rsidRDefault="00AC45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1993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71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інвалідом ІІгр. у випадку визнання її судом недієздатною.</w:t>
      </w:r>
    </w:p>
    <w:p w:rsidR="00AC4557" w:rsidRDefault="00AC4557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AC4557" w:rsidRPr="00FF39D7" w:rsidRDefault="00AC45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AC4557" w:rsidRDefault="00AC455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AC4557" w:rsidRDefault="00AC455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4557" w:rsidRPr="006E1E18" w:rsidRDefault="00AC455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4557" w:rsidRDefault="00AC4557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C4557" w:rsidRDefault="00AC4557">
      <w:pPr>
        <w:rPr>
          <w:lang w:val="uk-UA"/>
        </w:rPr>
      </w:pPr>
    </w:p>
    <w:p w:rsidR="00AC4557" w:rsidRDefault="00AC4557">
      <w:pPr>
        <w:rPr>
          <w:lang w:val="uk-UA"/>
        </w:rPr>
      </w:pPr>
    </w:p>
    <w:p w:rsidR="00AC4557" w:rsidRDefault="00AC4557">
      <w:pPr>
        <w:rPr>
          <w:lang w:val="uk-UA"/>
        </w:rPr>
      </w:pPr>
    </w:p>
    <w:sectPr w:rsidR="00AC4557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557" w:rsidRDefault="00AC4557" w:rsidP="00EE1455">
      <w:pPr>
        <w:spacing w:after="0" w:line="240" w:lineRule="auto"/>
      </w:pPr>
      <w:r>
        <w:separator/>
      </w:r>
    </w:p>
  </w:endnote>
  <w:endnote w:type="continuationSeparator" w:id="0">
    <w:p w:rsidR="00AC4557" w:rsidRDefault="00AC455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557" w:rsidRDefault="00AC4557" w:rsidP="00EE1455">
      <w:pPr>
        <w:spacing w:after="0" w:line="240" w:lineRule="auto"/>
      </w:pPr>
      <w:r>
        <w:separator/>
      </w:r>
    </w:p>
  </w:footnote>
  <w:footnote w:type="continuationSeparator" w:id="0">
    <w:p w:rsidR="00AC4557" w:rsidRDefault="00AC455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34DF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D15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437C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010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5478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64A9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B7062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44D3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160FD"/>
    <w:rsid w:val="00720EDA"/>
    <w:rsid w:val="00721B83"/>
    <w:rsid w:val="007325FA"/>
    <w:rsid w:val="00747478"/>
    <w:rsid w:val="0075364F"/>
    <w:rsid w:val="0075435B"/>
    <w:rsid w:val="00755005"/>
    <w:rsid w:val="00762B28"/>
    <w:rsid w:val="00766A31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66AAD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5C5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4557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2AF4"/>
    <w:rsid w:val="00B144F6"/>
    <w:rsid w:val="00B15F41"/>
    <w:rsid w:val="00B21308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3C93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1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359</Words>
  <Characters>2049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2024-08-01T05:39:00Z</dcterms:created>
  <dcterms:modified xsi:type="dcterms:W3CDTF">2024-08-05T12:58:00Z</dcterms:modified>
</cp:coreProperties>
</file>