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AB8" w:rsidRDefault="00C44AB8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57DD1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84378480" r:id="rId8"/>
        </w:object>
      </w:r>
    </w:p>
    <w:p w:rsidR="00C44AB8" w:rsidRDefault="00C44AB8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44AB8" w:rsidRDefault="00C44AB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44AB8" w:rsidRDefault="00C44AB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44AB8" w:rsidRDefault="00C44AB8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44AB8" w:rsidRDefault="00C44AB8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44AB8" w:rsidRDefault="00C44AB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C44AB8" w:rsidRDefault="00C44AB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44AB8" w:rsidRDefault="00C44AB8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C44AB8" w:rsidRDefault="00C44AB8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:rsidR="00C44AB8" w:rsidRPr="00A461C0" w:rsidRDefault="00C44AB8" w:rsidP="00EE1455">
      <w:pPr>
        <w:pStyle w:val="Normal2"/>
        <w:rPr>
          <w:rFonts w:ascii="Times New Roman" w:hAnsi="Times New Roman"/>
          <w:b/>
          <w:szCs w:val="24"/>
        </w:rPr>
      </w:pPr>
    </w:p>
    <w:p w:rsidR="00C44AB8" w:rsidRDefault="00C44AB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C44AB8" w:rsidRDefault="00C44AB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та піклування про доцільність звільнення</w:t>
      </w:r>
    </w:p>
    <w:p w:rsidR="00C44AB8" w:rsidRDefault="00C44AB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від обов’язків  опікуна ОСОБА 1</w:t>
      </w:r>
    </w:p>
    <w:p w:rsidR="00C44AB8" w:rsidRDefault="00C44AB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недієздатної особи ОСОБА 2 </w:t>
      </w:r>
    </w:p>
    <w:p w:rsidR="00C44AB8" w:rsidRDefault="00C44AB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та за доцільне призначити  нового опікуна</w:t>
      </w:r>
    </w:p>
    <w:p w:rsidR="00C44AB8" w:rsidRDefault="00C44AB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</w:p>
    <w:p w:rsidR="00C44AB8" w:rsidRPr="00A461C0" w:rsidRDefault="00C44AB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44AB8" w:rsidRDefault="00C44AB8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C44AB8" w:rsidRPr="00D90582" w:rsidRDefault="00C44AB8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C44AB8" w:rsidRDefault="00C44AB8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1999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недієздатним 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C44AB8" w:rsidRPr="00FF39D7" w:rsidRDefault="00C44AB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звільнення від обов’язків опікуна ОСОБА 1, який здійснював опіку за ОСОБА 2  (Рішення Кіцманського районного суду від 27.01.2023р.)  та рекомендувати призначити ОСОБА 3, 1999р.н. опікуном над недієздатним ОСОБА 2,1944р.н. </w:t>
      </w:r>
    </w:p>
    <w:p w:rsidR="00C44AB8" w:rsidRDefault="00C44AB8" w:rsidP="007712D7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C44AB8" w:rsidRPr="007712D7" w:rsidRDefault="00C44AB8" w:rsidP="007712D7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44AB8" w:rsidRDefault="00C44AB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C44AB8" w:rsidRDefault="00C44AB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44AB8" w:rsidRPr="006E1E18" w:rsidRDefault="00C44AB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44AB8" w:rsidRDefault="00C44AB8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C44AB8" w:rsidSect="007712D7">
      <w:pgSz w:w="11906" w:h="16838" w:code="9"/>
      <w:pgMar w:top="568" w:right="566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AB8" w:rsidRDefault="00C44AB8" w:rsidP="00EE1455">
      <w:pPr>
        <w:spacing w:after="0" w:line="240" w:lineRule="auto"/>
      </w:pPr>
      <w:r>
        <w:separator/>
      </w:r>
    </w:p>
  </w:endnote>
  <w:endnote w:type="continuationSeparator" w:id="0">
    <w:p w:rsidR="00C44AB8" w:rsidRDefault="00C44AB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AB8" w:rsidRDefault="00C44AB8" w:rsidP="00EE1455">
      <w:pPr>
        <w:spacing w:after="0" w:line="240" w:lineRule="auto"/>
      </w:pPr>
      <w:r>
        <w:separator/>
      </w:r>
    </w:p>
  </w:footnote>
  <w:footnote w:type="continuationSeparator" w:id="0">
    <w:p w:rsidR="00C44AB8" w:rsidRDefault="00C44AB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5B0"/>
    <w:rsid w:val="00012867"/>
    <w:rsid w:val="00012B86"/>
    <w:rsid w:val="00014663"/>
    <w:rsid w:val="000206A9"/>
    <w:rsid w:val="00021131"/>
    <w:rsid w:val="00021CF5"/>
    <w:rsid w:val="00027C0C"/>
    <w:rsid w:val="00035DBE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CCC"/>
    <w:rsid w:val="000C2D57"/>
    <w:rsid w:val="000C7C4A"/>
    <w:rsid w:val="000D4405"/>
    <w:rsid w:val="000E5091"/>
    <w:rsid w:val="0010141C"/>
    <w:rsid w:val="00103286"/>
    <w:rsid w:val="00116300"/>
    <w:rsid w:val="00122AD6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2934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2E36"/>
    <w:rsid w:val="002E437C"/>
    <w:rsid w:val="002E5D49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010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C7EB6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04DD5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0F9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2D7"/>
    <w:rsid w:val="007714A7"/>
    <w:rsid w:val="007736C1"/>
    <w:rsid w:val="00776546"/>
    <w:rsid w:val="00780864"/>
    <w:rsid w:val="00784D6A"/>
    <w:rsid w:val="007858A1"/>
    <w:rsid w:val="00786948"/>
    <w:rsid w:val="00787900"/>
    <w:rsid w:val="00795160"/>
    <w:rsid w:val="00797FE6"/>
    <w:rsid w:val="007A1922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1C6D"/>
    <w:rsid w:val="008331EE"/>
    <w:rsid w:val="008423E3"/>
    <w:rsid w:val="008432B1"/>
    <w:rsid w:val="00844C39"/>
    <w:rsid w:val="00864A03"/>
    <w:rsid w:val="008662EE"/>
    <w:rsid w:val="008679CC"/>
    <w:rsid w:val="00873A41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562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1120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1FE8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0570"/>
    <w:rsid w:val="009D5081"/>
    <w:rsid w:val="009E525A"/>
    <w:rsid w:val="009E6D0F"/>
    <w:rsid w:val="009E6DC5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11BB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32A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3881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17E89"/>
    <w:rsid w:val="00C21DDE"/>
    <w:rsid w:val="00C22AEF"/>
    <w:rsid w:val="00C22C21"/>
    <w:rsid w:val="00C27860"/>
    <w:rsid w:val="00C3174D"/>
    <w:rsid w:val="00C35AC8"/>
    <w:rsid w:val="00C405E0"/>
    <w:rsid w:val="00C422DF"/>
    <w:rsid w:val="00C44AB8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A1236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677FC"/>
    <w:rsid w:val="00D77F08"/>
    <w:rsid w:val="00D877EF"/>
    <w:rsid w:val="00D90582"/>
    <w:rsid w:val="00D919BD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45DFC"/>
    <w:rsid w:val="00E613C6"/>
    <w:rsid w:val="00E7033E"/>
    <w:rsid w:val="00E756DD"/>
    <w:rsid w:val="00E80E58"/>
    <w:rsid w:val="00E812A3"/>
    <w:rsid w:val="00E84A73"/>
    <w:rsid w:val="00E953B4"/>
    <w:rsid w:val="00EA07A2"/>
    <w:rsid w:val="00EA1C4E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57DD1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6259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05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387</Words>
  <Characters>2210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2024-07-10T06:44:00Z</cp:lastPrinted>
  <dcterms:created xsi:type="dcterms:W3CDTF">2024-08-01T05:38:00Z</dcterms:created>
  <dcterms:modified xsi:type="dcterms:W3CDTF">2024-08-05T12:55:00Z</dcterms:modified>
</cp:coreProperties>
</file>