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6E3A" w:rsidRDefault="00C96E3A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11551F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9.5pt" o:ole="" fillcolor="window">
            <v:imagedata r:id="rId7" o:title=""/>
          </v:shape>
          <o:OLEObject Type="Embed" ProgID="Paint.Picture" ShapeID="_x0000_i1025" DrawAspect="Content" ObjectID="_1784377666" r:id="rId8"/>
        </w:object>
      </w:r>
    </w:p>
    <w:p w:rsidR="00C96E3A" w:rsidRDefault="00C96E3A" w:rsidP="007E0C62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C96E3A" w:rsidRDefault="00C96E3A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C96E3A" w:rsidRDefault="00C96E3A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C96E3A" w:rsidRDefault="00C96E3A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C96E3A" w:rsidRDefault="00C96E3A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C96E3A" w:rsidRDefault="00C96E3A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:rsidR="00C96E3A" w:rsidRDefault="00C96E3A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C96E3A" w:rsidRDefault="00C96E3A" w:rsidP="007E0C62">
      <w:pPr>
        <w:pStyle w:val="Normal2"/>
        <w:jc w:val="center"/>
        <w:rPr>
          <w:rFonts w:ascii="Times New Roman" w:hAnsi="Times New Roman"/>
          <w:szCs w:val="24"/>
        </w:rPr>
      </w:pPr>
    </w:p>
    <w:p w:rsidR="00C96E3A" w:rsidRDefault="00C96E3A" w:rsidP="007E0C6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___________2024                                        м. Кіцмань                                          №_______</w:t>
      </w:r>
    </w:p>
    <w:p w:rsidR="00C96E3A" w:rsidRPr="00A461C0" w:rsidRDefault="00C96E3A" w:rsidP="00EE1455">
      <w:pPr>
        <w:pStyle w:val="Normal2"/>
        <w:rPr>
          <w:rFonts w:ascii="Times New Roman" w:hAnsi="Times New Roman"/>
          <w:b/>
          <w:szCs w:val="24"/>
        </w:rPr>
      </w:pPr>
    </w:p>
    <w:p w:rsidR="00C96E3A" w:rsidRDefault="00C96E3A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подання органу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опіки </w:t>
      </w:r>
    </w:p>
    <w:p w:rsidR="00C96E3A" w:rsidRDefault="00C96E3A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про доцільність призначення </w:t>
      </w:r>
    </w:p>
    <w:p w:rsidR="00C96E3A" w:rsidRDefault="00C96E3A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 опікуном</w:t>
      </w:r>
    </w:p>
    <w:p w:rsidR="00C96E3A" w:rsidRPr="00014663" w:rsidRDefault="00C96E3A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над ОСОБА 2</w:t>
      </w:r>
    </w:p>
    <w:p w:rsidR="00C96E3A" w:rsidRPr="00A461C0" w:rsidRDefault="00C96E3A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C96E3A" w:rsidRDefault="00C96E3A" w:rsidP="00D90582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Керуючись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підпункт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4 пункту “б” частини першої статті 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Законом України «Про опіку та піклування над повнолітніми недієздатними особами та особами цивільна дієздатність яких обмежена», </w:t>
      </w:r>
      <w:r w:rsidRPr="00ED7684">
        <w:rPr>
          <w:rFonts w:ascii="Times New Roman" w:hAnsi="Times New Roman"/>
          <w:sz w:val="24"/>
          <w:szCs w:val="24"/>
          <w:lang w:val="uk-UA"/>
        </w:rPr>
        <w:t>стат</w:t>
      </w:r>
      <w:r>
        <w:rPr>
          <w:rFonts w:ascii="Times New Roman" w:hAnsi="Times New Roman"/>
          <w:sz w:val="24"/>
          <w:szCs w:val="24"/>
          <w:lang w:val="uk-UA"/>
        </w:rPr>
        <w:t>тями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55,56,</w:t>
      </w:r>
      <w:r>
        <w:rPr>
          <w:rFonts w:ascii="Times New Roman" w:hAnsi="Times New Roman"/>
          <w:sz w:val="24"/>
          <w:szCs w:val="24"/>
          <w:lang w:val="uk-UA"/>
        </w:rPr>
        <w:t>58,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60,62,63,67-74 Цивільного кодексу України, </w:t>
      </w:r>
      <w:r w:rsidRPr="00963074">
        <w:rPr>
          <w:rFonts w:ascii="Times New Roman" w:hAnsi="Times New Roman"/>
          <w:sz w:val="24"/>
          <w:szCs w:val="24"/>
          <w:lang w:val="uk-UA"/>
        </w:rPr>
        <w:t>Правил</w:t>
      </w:r>
      <w:r>
        <w:rPr>
          <w:rFonts w:ascii="Times New Roman" w:hAnsi="Times New Roman"/>
          <w:sz w:val="24"/>
          <w:szCs w:val="24"/>
          <w:lang w:val="uk-UA"/>
        </w:rPr>
        <w:t>ами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опіки та піклування, затверджени</w:t>
      </w:r>
      <w:r>
        <w:rPr>
          <w:rFonts w:ascii="Times New Roman" w:hAnsi="Times New Roman"/>
          <w:sz w:val="24"/>
          <w:szCs w:val="24"/>
          <w:lang w:val="uk-UA"/>
        </w:rPr>
        <w:t>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наказом Державного комітету України у справах сім’ї та молоді,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освіти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охорони здоров’я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праці та соціальної політики України від 26.05.1999р.</w:t>
      </w:r>
      <w:r w:rsidRPr="00963074">
        <w:rPr>
          <w:rFonts w:ascii="Times New Roman" w:hAnsi="Times New Roman"/>
          <w:sz w:val="24"/>
          <w:szCs w:val="24"/>
        </w:rPr>
        <w:t> </w:t>
      </w:r>
      <w:r w:rsidRPr="00963074">
        <w:rPr>
          <w:rFonts w:ascii="Times New Roman" w:hAnsi="Times New Roman"/>
          <w:sz w:val="24"/>
          <w:szCs w:val="24"/>
          <w:lang w:val="uk-UA"/>
        </w:rPr>
        <w:t>№34/166/131/88</w:t>
      </w:r>
      <w:r w:rsidRPr="00ED7684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рішенням </w:t>
      </w:r>
      <w:r w:rsidRPr="00620BC1">
        <w:rPr>
          <w:rFonts w:ascii="Times New Roman" w:hAnsi="Times New Roman"/>
          <w:sz w:val="24"/>
          <w:szCs w:val="24"/>
          <w:lang w:val="en-US"/>
        </w:rPr>
        <w:t>XX</w:t>
      </w:r>
      <w:r>
        <w:rPr>
          <w:rFonts w:ascii="Times New Roman" w:hAnsi="Times New Roman"/>
          <w:sz w:val="24"/>
          <w:szCs w:val="24"/>
          <w:lang w:val="en-US"/>
        </w:rPr>
        <w:t>VI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сесії Кіцманської міської ради </w:t>
      </w:r>
      <w:r w:rsidRPr="00620BC1">
        <w:rPr>
          <w:rFonts w:ascii="Times New Roman" w:hAnsi="Times New Roman"/>
          <w:sz w:val="24"/>
          <w:szCs w:val="24"/>
          <w:lang w:val="en-US"/>
        </w:rPr>
        <w:t>VIII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скликання  від 31.03.2023 року №52/3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«Про затвердження </w:t>
      </w:r>
      <w:r>
        <w:rPr>
          <w:rFonts w:ascii="Times New Roman" w:hAnsi="Times New Roman"/>
          <w:sz w:val="24"/>
          <w:szCs w:val="24"/>
          <w:lang w:val="uk-UA"/>
        </w:rPr>
        <w:t xml:space="preserve">оновленого складу опікунської ради та затвердження Положення з питань забезпечення прав повнолітніх (недієздатних) осіб, які потребують опіки (піклування), враховуючи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протокол </w:t>
      </w:r>
      <w:r>
        <w:rPr>
          <w:rFonts w:ascii="Times New Roman" w:hAnsi="Times New Roman"/>
          <w:sz w:val="24"/>
          <w:szCs w:val="24"/>
          <w:lang w:val="uk-UA"/>
        </w:rPr>
        <w:t xml:space="preserve"> засідання опікунської ради при виконавчому комітеті Кіцманської міської ради від 25</w:t>
      </w:r>
      <w:r w:rsidRPr="007C0BDE">
        <w:rPr>
          <w:rFonts w:ascii="Times New Roman" w:hAnsi="Times New Roman"/>
          <w:sz w:val="24"/>
          <w:szCs w:val="24"/>
          <w:lang w:val="uk-UA"/>
        </w:rPr>
        <w:t>.07.2024р</w:t>
      </w:r>
      <w:r w:rsidRPr="00D20C56">
        <w:rPr>
          <w:rFonts w:ascii="Times New Roman" w:hAnsi="Times New Roman"/>
          <w:color w:val="FF0000"/>
          <w:sz w:val="24"/>
          <w:szCs w:val="24"/>
          <w:lang w:val="uk-UA"/>
        </w:rPr>
        <w:t>.</w:t>
      </w:r>
      <w:r>
        <w:rPr>
          <w:rFonts w:ascii="Times New Roman" w:hAnsi="Times New Roman"/>
          <w:sz w:val="24"/>
          <w:szCs w:val="24"/>
          <w:lang w:val="uk-UA"/>
        </w:rPr>
        <w:t xml:space="preserve"> №35, </w:t>
      </w:r>
      <w:r w:rsidRPr="00ED7684">
        <w:rPr>
          <w:rFonts w:ascii="Times New Roman" w:hAnsi="Times New Roman"/>
          <w:sz w:val="24"/>
          <w:szCs w:val="24"/>
          <w:lang w:val="uk-UA"/>
        </w:rPr>
        <w:t>виконавчий комітет  міської ради</w:t>
      </w:r>
    </w:p>
    <w:p w:rsidR="00C96E3A" w:rsidRPr="00D90582" w:rsidRDefault="00C96E3A" w:rsidP="00D90582">
      <w:pPr>
        <w:jc w:val="both"/>
        <w:rPr>
          <w:rFonts w:ascii="Times New Roman" w:hAnsi="Times New Roman"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: </w:t>
      </w:r>
    </w:p>
    <w:p w:rsidR="00C96E3A" w:rsidRDefault="00C96E3A" w:rsidP="0088185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1.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Затвердити подання органу опіки та піклування </w:t>
      </w:r>
      <w:r>
        <w:rPr>
          <w:rFonts w:ascii="Times New Roman" w:hAnsi="Times New Roman"/>
          <w:sz w:val="24"/>
          <w:szCs w:val="24"/>
          <w:lang w:val="uk-UA"/>
        </w:rPr>
        <w:t xml:space="preserve">при виконавчому комітеті Кіцманської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міської ради Чернівецького району Чернівецької області про доцільність призначення  </w:t>
      </w:r>
      <w:r>
        <w:rPr>
          <w:rFonts w:ascii="Times New Roman" w:hAnsi="Times New Roman"/>
          <w:sz w:val="24"/>
          <w:szCs w:val="24"/>
          <w:lang w:val="uk-UA"/>
        </w:rPr>
        <w:t>ОСОБА 1</w:t>
      </w:r>
      <w:r w:rsidRPr="001C5FAC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98</w:t>
      </w:r>
      <w:r w:rsidRPr="001C5FAC">
        <w:rPr>
          <w:rFonts w:ascii="Times New Roman" w:hAnsi="Times New Roman"/>
          <w:sz w:val="24"/>
          <w:szCs w:val="24"/>
          <w:lang w:val="uk-UA"/>
        </w:rPr>
        <w:t>р.н., який 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>
        <w:rPr>
          <w:rFonts w:ascii="Times New Roman" w:hAnsi="Times New Roman"/>
          <w:sz w:val="24"/>
          <w:szCs w:val="24"/>
          <w:lang w:val="uk-UA"/>
        </w:rPr>
        <w:t>с.Лашківка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АДРЕСА 1,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опікуном над </w:t>
      </w:r>
      <w:r>
        <w:rPr>
          <w:rFonts w:ascii="Times New Roman" w:hAnsi="Times New Roman"/>
          <w:sz w:val="24"/>
          <w:szCs w:val="24"/>
          <w:lang w:val="uk-UA"/>
        </w:rPr>
        <w:t>ОСОБА 2</w:t>
      </w:r>
      <w:r w:rsidRPr="00881857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42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як</w:t>
      </w:r>
      <w:r>
        <w:rPr>
          <w:rFonts w:ascii="Times New Roman" w:hAnsi="Times New Roman"/>
          <w:sz w:val="24"/>
          <w:szCs w:val="24"/>
          <w:lang w:val="uk-UA"/>
        </w:rPr>
        <w:t>ий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потребує постійно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сторонньо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до</w:t>
      </w:r>
      <w:r>
        <w:rPr>
          <w:rFonts w:ascii="Times New Roman" w:hAnsi="Times New Roman"/>
          <w:sz w:val="24"/>
          <w:szCs w:val="24"/>
          <w:lang w:val="uk-UA"/>
        </w:rPr>
        <w:t>гляду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проживає за адресою: </w:t>
      </w:r>
      <w:r>
        <w:rPr>
          <w:rFonts w:ascii="Times New Roman" w:hAnsi="Times New Roman"/>
          <w:sz w:val="24"/>
          <w:szCs w:val="24"/>
          <w:lang w:val="uk-UA"/>
        </w:rPr>
        <w:t>с.Лашківка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АДРЕСА 1,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Чернівецького району, Ч</w:t>
      </w:r>
      <w:r>
        <w:rPr>
          <w:rFonts w:ascii="Times New Roman" w:hAnsi="Times New Roman"/>
          <w:sz w:val="24"/>
          <w:szCs w:val="24"/>
          <w:lang w:val="uk-UA"/>
        </w:rPr>
        <w:t>ернівецької області (додається).</w:t>
      </w:r>
    </w:p>
    <w:p w:rsidR="00C96E3A" w:rsidRPr="00FF39D7" w:rsidRDefault="00C96E3A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Направити подання до Кіцманського районного суду про доцільність призначення ОСОБА 1</w:t>
      </w:r>
      <w:r w:rsidRPr="001C5FAC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98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р.н.,  </w:t>
      </w:r>
      <w:r>
        <w:rPr>
          <w:rFonts w:ascii="Times New Roman" w:hAnsi="Times New Roman"/>
          <w:sz w:val="24"/>
          <w:szCs w:val="24"/>
          <w:lang w:val="uk-UA"/>
        </w:rPr>
        <w:t>опікуном над ОСОБА 2</w:t>
      </w:r>
      <w:r w:rsidRPr="00881857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42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у випадку визнання його судом недієздатним.</w:t>
      </w:r>
    </w:p>
    <w:p w:rsidR="00C96E3A" w:rsidRDefault="00C96E3A" w:rsidP="00B10482">
      <w:pPr>
        <w:pStyle w:val="ListParagraph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керуючу справами (секретара) виконавчого комітету Ярославу РАКОВІЦУ .</w:t>
      </w:r>
    </w:p>
    <w:p w:rsidR="00C96E3A" w:rsidRPr="00FF39D7" w:rsidRDefault="00C96E3A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ab/>
      </w:r>
    </w:p>
    <w:p w:rsidR="00C96E3A" w:rsidRDefault="00C96E3A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p w:rsidR="00C96E3A" w:rsidRDefault="00C96E3A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C96E3A" w:rsidRPr="006E1E18" w:rsidRDefault="00C96E3A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C96E3A" w:rsidRDefault="00C96E3A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sectPr w:rsidR="00C96E3A" w:rsidSect="00491ED6">
      <w:pgSz w:w="11906" w:h="16838" w:code="9"/>
      <w:pgMar w:top="899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6E3A" w:rsidRDefault="00C96E3A" w:rsidP="00EE1455">
      <w:pPr>
        <w:spacing w:after="0" w:line="240" w:lineRule="auto"/>
      </w:pPr>
      <w:r>
        <w:separator/>
      </w:r>
    </w:p>
  </w:endnote>
  <w:endnote w:type="continuationSeparator" w:id="0">
    <w:p w:rsidR="00C96E3A" w:rsidRDefault="00C96E3A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6E3A" w:rsidRDefault="00C96E3A" w:rsidP="00EE1455">
      <w:pPr>
        <w:spacing w:after="0" w:line="240" w:lineRule="auto"/>
      </w:pPr>
      <w:r>
        <w:separator/>
      </w:r>
    </w:p>
  </w:footnote>
  <w:footnote w:type="continuationSeparator" w:id="0">
    <w:p w:rsidR="00C96E3A" w:rsidRDefault="00C96E3A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0FA5C6A"/>
    <w:multiLevelType w:val="multilevel"/>
    <w:tmpl w:val="24CCF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792435BC"/>
    <w:multiLevelType w:val="hybridMultilevel"/>
    <w:tmpl w:val="787A7898"/>
    <w:lvl w:ilvl="0" w:tplc="D88AC53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06750"/>
    <w:rsid w:val="000105B0"/>
    <w:rsid w:val="00012B86"/>
    <w:rsid w:val="00014663"/>
    <w:rsid w:val="000206A9"/>
    <w:rsid w:val="00021131"/>
    <w:rsid w:val="00021CF5"/>
    <w:rsid w:val="000360A6"/>
    <w:rsid w:val="00056551"/>
    <w:rsid w:val="00060337"/>
    <w:rsid w:val="00064A15"/>
    <w:rsid w:val="00067716"/>
    <w:rsid w:val="00067920"/>
    <w:rsid w:val="00070E28"/>
    <w:rsid w:val="000721E5"/>
    <w:rsid w:val="000801AD"/>
    <w:rsid w:val="00080D4D"/>
    <w:rsid w:val="00084EBD"/>
    <w:rsid w:val="000857FC"/>
    <w:rsid w:val="000944D8"/>
    <w:rsid w:val="00097F96"/>
    <w:rsid w:val="000A10DB"/>
    <w:rsid w:val="000B5051"/>
    <w:rsid w:val="000C0AC7"/>
    <w:rsid w:val="000C2B6A"/>
    <w:rsid w:val="000C2D57"/>
    <w:rsid w:val="000C7C4A"/>
    <w:rsid w:val="000D4405"/>
    <w:rsid w:val="000E5091"/>
    <w:rsid w:val="0010141C"/>
    <w:rsid w:val="00103286"/>
    <w:rsid w:val="0011551F"/>
    <w:rsid w:val="00116300"/>
    <w:rsid w:val="001253C8"/>
    <w:rsid w:val="001310B8"/>
    <w:rsid w:val="00131B8C"/>
    <w:rsid w:val="001421CD"/>
    <w:rsid w:val="00142D11"/>
    <w:rsid w:val="00147A56"/>
    <w:rsid w:val="00147A60"/>
    <w:rsid w:val="001557F1"/>
    <w:rsid w:val="001567BF"/>
    <w:rsid w:val="0015746B"/>
    <w:rsid w:val="00162DE6"/>
    <w:rsid w:val="0016749F"/>
    <w:rsid w:val="00170069"/>
    <w:rsid w:val="001718E6"/>
    <w:rsid w:val="00177F8B"/>
    <w:rsid w:val="00183C65"/>
    <w:rsid w:val="001963EF"/>
    <w:rsid w:val="00196D86"/>
    <w:rsid w:val="001A00F5"/>
    <w:rsid w:val="001A0E06"/>
    <w:rsid w:val="001A48E4"/>
    <w:rsid w:val="001B3B53"/>
    <w:rsid w:val="001C5FAC"/>
    <w:rsid w:val="001C66B5"/>
    <w:rsid w:val="001D21C2"/>
    <w:rsid w:val="001D2C08"/>
    <w:rsid w:val="001D3C37"/>
    <w:rsid w:val="001D5B08"/>
    <w:rsid w:val="001E4B92"/>
    <w:rsid w:val="001F0262"/>
    <w:rsid w:val="001F1B42"/>
    <w:rsid w:val="001F61F1"/>
    <w:rsid w:val="002060C5"/>
    <w:rsid w:val="00207934"/>
    <w:rsid w:val="002100D8"/>
    <w:rsid w:val="00211C8E"/>
    <w:rsid w:val="002147DE"/>
    <w:rsid w:val="002232D7"/>
    <w:rsid w:val="00225556"/>
    <w:rsid w:val="0023057A"/>
    <w:rsid w:val="00230B3A"/>
    <w:rsid w:val="00237342"/>
    <w:rsid w:val="00240FCD"/>
    <w:rsid w:val="00244726"/>
    <w:rsid w:val="00250A74"/>
    <w:rsid w:val="002518ED"/>
    <w:rsid w:val="0025745D"/>
    <w:rsid w:val="002576D7"/>
    <w:rsid w:val="002615D1"/>
    <w:rsid w:val="00262C6C"/>
    <w:rsid w:val="00267089"/>
    <w:rsid w:val="00267CCA"/>
    <w:rsid w:val="0028366E"/>
    <w:rsid w:val="00283FC9"/>
    <w:rsid w:val="00284622"/>
    <w:rsid w:val="00286FE1"/>
    <w:rsid w:val="002960F8"/>
    <w:rsid w:val="002A0B05"/>
    <w:rsid w:val="002A3C80"/>
    <w:rsid w:val="002A513D"/>
    <w:rsid w:val="002A51E0"/>
    <w:rsid w:val="002A54A3"/>
    <w:rsid w:val="002A6ED6"/>
    <w:rsid w:val="002B2AE1"/>
    <w:rsid w:val="002B7381"/>
    <w:rsid w:val="002C02B4"/>
    <w:rsid w:val="002C0330"/>
    <w:rsid w:val="002C5056"/>
    <w:rsid w:val="002C50BA"/>
    <w:rsid w:val="002C7B41"/>
    <w:rsid w:val="002D6817"/>
    <w:rsid w:val="002E671A"/>
    <w:rsid w:val="002F13C3"/>
    <w:rsid w:val="0030538B"/>
    <w:rsid w:val="00307527"/>
    <w:rsid w:val="00317427"/>
    <w:rsid w:val="00322060"/>
    <w:rsid w:val="0032457C"/>
    <w:rsid w:val="0032767E"/>
    <w:rsid w:val="00354E5A"/>
    <w:rsid w:val="00357582"/>
    <w:rsid w:val="00360BB1"/>
    <w:rsid w:val="00362BA7"/>
    <w:rsid w:val="00381C9A"/>
    <w:rsid w:val="00385665"/>
    <w:rsid w:val="003905F6"/>
    <w:rsid w:val="00390733"/>
    <w:rsid w:val="003932AB"/>
    <w:rsid w:val="003A0BB9"/>
    <w:rsid w:val="003A3958"/>
    <w:rsid w:val="003B1A0F"/>
    <w:rsid w:val="003B4B8F"/>
    <w:rsid w:val="003B56D8"/>
    <w:rsid w:val="003C0854"/>
    <w:rsid w:val="003C46DE"/>
    <w:rsid w:val="003E14DD"/>
    <w:rsid w:val="003E38DF"/>
    <w:rsid w:val="003F7D45"/>
    <w:rsid w:val="004075BB"/>
    <w:rsid w:val="00407C2D"/>
    <w:rsid w:val="0041052A"/>
    <w:rsid w:val="0041303B"/>
    <w:rsid w:val="0041454E"/>
    <w:rsid w:val="00423A6D"/>
    <w:rsid w:val="004301DB"/>
    <w:rsid w:val="00437772"/>
    <w:rsid w:val="004378EF"/>
    <w:rsid w:val="00446566"/>
    <w:rsid w:val="004469D2"/>
    <w:rsid w:val="0045417C"/>
    <w:rsid w:val="00465278"/>
    <w:rsid w:val="00471E66"/>
    <w:rsid w:val="00472DF6"/>
    <w:rsid w:val="00481268"/>
    <w:rsid w:val="00484E5D"/>
    <w:rsid w:val="00491BDA"/>
    <w:rsid w:val="00491ED6"/>
    <w:rsid w:val="0049467A"/>
    <w:rsid w:val="004A1839"/>
    <w:rsid w:val="004A28F2"/>
    <w:rsid w:val="004B464F"/>
    <w:rsid w:val="004B527B"/>
    <w:rsid w:val="004C0E55"/>
    <w:rsid w:val="004C2D83"/>
    <w:rsid w:val="004C3918"/>
    <w:rsid w:val="004C693A"/>
    <w:rsid w:val="004D0BA8"/>
    <w:rsid w:val="004D12DA"/>
    <w:rsid w:val="004D3AB7"/>
    <w:rsid w:val="004E116F"/>
    <w:rsid w:val="004E53CF"/>
    <w:rsid w:val="004F1A19"/>
    <w:rsid w:val="004F1C32"/>
    <w:rsid w:val="004F2D9E"/>
    <w:rsid w:val="004F7BAE"/>
    <w:rsid w:val="005007A2"/>
    <w:rsid w:val="00501065"/>
    <w:rsid w:val="005021EC"/>
    <w:rsid w:val="00502E1F"/>
    <w:rsid w:val="005118E8"/>
    <w:rsid w:val="00521205"/>
    <w:rsid w:val="00521509"/>
    <w:rsid w:val="00531E79"/>
    <w:rsid w:val="005345AE"/>
    <w:rsid w:val="00541894"/>
    <w:rsid w:val="00546C2E"/>
    <w:rsid w:val="00551CB4"/>
    <w:rsid w:val="005539DE"/>
    <w:rsid w:val="00554E16"/>
    <w:rsid w:val="00557546"/>
    <w:rsid w:val="00557C95"/>
    <w:rsid w:val="00563891"/>
    <w:rsid w:val="00565E3F"/>
    <w:rsid w:val="005740E8"/>
    <w:rsid w:val="00587E5B"/>
    <w:rsid w:val="005957B4"/>
    <w:rsid w:val="005A06AC"/>
    <w:rsid w:val="005A2F4B"/>
    <w:rsid w:val="005A3A17"/>
    <w:rsid w:val="005B1381"/>
    <w:rsid w:val="005B787F"/>
    <w:rsid w:val="005B7BDC"/>
    <w:rsid w:val="005C2DB9"/>
    <w:rsid w:val="005C5823"/>
    <w:rsid w:val="005C5A2D"/>
    <w:rsid w:val="005C74B0"/>
    <w:rsid w:val="005D40C1"/>
    <w:rsid w:val="005E17E6"/>
    <w:rsid w:val="005E7849"/>
    <w:rsid w:val="00602142"/>
    <w:rsid w:val="00603EBB"/>
    <w:rsid w:val="00604203"/>
    <w:rsid w:val="00611699"/>
    <w:rsid w:val="006120F3"/>
    <w:rsid w:val="00620BC1"/>
    <w:rsid w:val="00622D10"/>
    <w:rsid w:val="006253A3"/>
    <w:rsid w:val="00626DC1"/>
    <w:rsid w:val="00633797"/>
    <w:rsid w:val="0064012E"/>
    <w:rsid w:val="006539B1"/>
    <w:rsid w:val="00654485"/>
    <w:rsid w:val="00655D4A"/>
    <w:rsid w:val="0065707F"/>
    <w:rsid w:val="006575FB"/>
    <w:rsid w:val="00664391"/>
    <w:rsid w:val="006643AE"/>
    <w:rsid w:val="0066644D"/>
    <w:rsid w:val="006666FF"/>
    <w:rsid w:val="006701EB"/>
    <w:rsid w:val="00670F1B"/>
    <w:rsid w:val="006711AF"/>
    <w:rsid w:val="00691820"/>
    <w:rsid w:val="006A2FB6"/>
    <w:rsid w:val="006B189E"/>
    <w:rsid w:val="006D565C"/>
    <w:rsid w:val="006E1809"/>
    <w:rsid w:val="006E1E18"/>
    <w:rsid w:val="006E207D"/>
    <w:rsid w:val="006F6DB6"/>
    <w:rsid w:val="00702055"/>
    <w:rsid w:val="00706BA5"/>
    <w:rsid w:val="007115E4"/>
    <w:rsid w:val="00721B83"/>
    <w:rsid w:val="00723001"/>
    <w:rsid w:val="007325FA"/>
    <w:rsid w:val="00747478"/>
    <w:rsid w:val="0075364F"/>
    <w:rsid w:val="0075435B"/>
    <w:rsid w:val="00755005"/>
    <w:rsid w:val="00762B28"/>
    <w:rsid w:val="007714A7"/>
    <w:rsid w:val="007736C1"/>
    <w:rsid w:val="00780864"/>
    <w:rsid w:val="00784D6A"/>
    <w:rsid w:val="00786948"/>
    <w:rsid w:val="00787900"/>
    <w:rsid w:val="00795160"/>
    <w:rsid w:val="007A3CC7"/>
    <w:rsid w:val="007A4F52"/>
    <w:rsid w:val="007A56E0"/>
    <w:rsid w:val="007B22D0"/>
    <w:rsid w:val="007B55DB"/>
    <w:rsid w:val="007B7648"/>
    <w:rsid w:val="007C0BDE"/>
    <w:rsid w:val="007C2ACE"/>
    <w:rsid w:val="007D07E2"/>
    <w:rsid w:val="007D147B"/>
    <w:rsid w:val="007D16BE"/>
    <w:rsid w:val="007D19CE"/>
    <w:rsid w:val="007D3CFC"/>
    <w:rsid w:val="007D4B7D"/>
    <w:rsid w:val="007E0C62"/>
    <w:rsid w:val="007E3260"/>
    <w:rsid w:val="007E60DB"/>
    <w:rsid w:val="007F1911"/>
    <w:rsid w:val="0080056E"/>
    <w:rsid w:val="00803DE7"/>
    <w:rsid w:val="008043C2"/>
    <w:rsid w:val="00816458"/>
    <w:rsid w:val="00825452"/>
    <w:rsid w:val="008331EE"/>
    <w:rsid w:val="008423E3"/>
    <w:rsid w:val="008432B1"/>
    <w:rsid w:val="00844C39"/>
    <w:rsid w:val="00853090"/>
    <w:rsid w:val="00864A03"/>
    <w:rsid w:val="008662EE"/>
    <w:rsid w:val="008679CC"/>
    <w:rsid w:val="008744E2"/>
    <w:rsid w:val="00881857"/>
    <w:rsid w:val="00881954"/>
    <w:rsid w:val="00892A04"/>
    <w:rsid w:val="00892F8F"/>
    <w:rsid w:val="008A1C04"/>
    <w:rsid w:val="008A23C6"/>
    <w:rsid w:val="008A358D"/>
    <w:rsid w:val="008A458D"/>
    <w:rsid w:val="008C30FE"/>
    <w:rsid w:val="008C75BF"/>
    <w:rsid w:val="008E0317"/>
    <w:rsid w:val="008E0685"/>
    <w:rsid w:val="008E5606"/>
    <w:rsid w:val="008E59B6"/>
    <w:rsid w:val="008F5724"/>
    <w:rsid w:val="008F7FE1"/>
    <w:rsid w:val="00910E9F"/>
    <w:rsid w:val="00911BF6"/>
    <w:rsid w:val="00911C8C"/>
    <w:rsid w:val="00916591"/>
    <w:rsid w:val="00923749"/>
    <w:rsid w:val="0092462C"/>
    <w:rsid w:val="00925CE1"/>
    <w:rsid w:val="009347C2"/>
    <w:rsid w:val="009377E0"/>
    <w:rsid w:val="0095041F"/>
    <w:rsid w:val="00952FA8"/>
    <w:rsid w:val="00954219"/>
    <w:rsid w:val="00954462"/>
    <w:rsid w:val="00955944"/>
    <w:rsid w:val="00957B9A"/>
    <w:rsid w:val="00963074"/>
    <w:rsid w:val="009713BE"/>
    <w:rsid w:val="0097140F"/>
    <w:rsid w:val="00974F3F"/>
    <w:rsid w:val="00986683"/>
    <w:rsid w:val="009940DC"/>
    <w:rsid w:val="0099573B"/>
    <w:rsid w:val="009957A8"/>
    <w:rsid w:val="00995E2F"/>
    <w:rsid w:val="009A1460"/>
    <w:rsid w:val="009B1BDB"/>
    <w:rsid w:val="009B3A99"/>
    <w:rsid w:val="009C4B9B"/>
    <w:rsid w:val="009C6216"/>
    <w:rsid w:val="009E525A"/>
    <w:rsid w:val="009E6D0F"/>
    <w:rsid w:val="009F6D80"/>
    <w:rsid w:val="00A01EC5"/>
    <w:rsid w:val="00A041B9"/>
    <w:rsid w:val="00A0453D"/>
    <w:rsid w:val="00A0678D"/>
    <w:rsid w:val="00A10D23"/>
    <w:rsid w:val="00A20614"/>
    <w:rsid w:val="00A25E10"/>
    <w:rsid w:val="00A31305"/>
    <w:rsid w:val="00A33D61"/>
    <w:rsid w:val="00A373DA"/>
    <w:rsid w:val="00A3764C"/>
    <w:rsid w:val="00A4367F"/>
    <w:rsid w:val="00A461C0"/>
    <w:rsid w:val="00A53D48"/>
    <w:rsid w:val="00A6587A"/>
    <w:rsid w:val="00A67B49"/>
    <w:rsid w:val="00A717BD"/>
    <w:rsid w:val="00A74573"/>
    <w:rsid w:val="00A75070"/>
    <w:rsid w:val="00A91B5B"/>
    <w:rsid w:val="00A920B6"/>
    <w:rsid w:val="00A93821"/>
    <w:rsid w:val="00A94269"/>
    <w:rsid w:val="00A94C2C"/>
    <w:rsid w:val="00A94E39"/>
    <w:rsid w:val="00AA25F2"/>
    <w:rsid w:val="00AA2A0A"/>
    <w:rsid w:val="00AA3A55"/>
    <w:rsid w:val="00AA5D75"/>
    <w:rsid w:val="00AA7B76"/>
    <w:rsid w:val="00AB0C76"/>
    <w:rsid w:val="00AB1F9E"/>
    <w:rsid w:val="00AB4240"/>
    <w:rsid w:val="00AB56D4"/>
    <w:rsid w:val="00AB7C6E"/>
    <w:rsid w:val="00AC02D4"/>
    <w:rsid w:val="00AC60C9"/>
    <w:rsid w:val="00AC75D9"/>
    <w:rsid w:val="00AD0239"/>
    <w:rsid w:val="00AD6AA7"/>
    <w:rsid w:val="00AE2905"/>
    <w:rsid w:val="00AE4678"/>
    <w:rsid w:val="00AE743B"/>
    <w:rsid w:val="00AF056D"/>
    <w:rsid w:val="00AF2354"/>
    <w:rsid w:val="00AF2744"/>
    <w:rsid w:val="00AF417A"/>
    <w:rsid w:val="00AF450F"/>
    <w:rsid w:val="00AF56AD"/>
    <w:rsid w:val="00B01EA2"/>
    <w:rsid w:val="00B10482"/>
    <w:rsid w:val="00B144F6"/>
    <w:rsid w:val="00B15F41"/>
    <w:rsid w:val="00B2186D"/>
    <w:rsid w:val="00B22744"/>
    <w:rsid w:val="00B24C0C"/>
    <w:rsid w:val="00B30F86"/>
    <w:rsid w:val="00B43585"/>
    <w:rsid w:val="00B56DDB"/>
    <w:rsid w:val="00B61301"/>
    <w:rsid w:val="00B67C87"/>
    <w:rsid w:val="00B75A4B"/>
    <w:rsid w:val="00B76116"/>
    <w:rsid w:val="00B85CE1"/>
    <w:rsid w:val="00B913A9"/>
    <w:rsid w:val="00B92F63"/>
    <w:rsid w:val="00B93771"/>
    <w:rsid w:val="00B96289"/>
    <w:rsid w:val="00BA1E7C"/>
    <w:rsid w:val="00BA510E"/>
    <w:rsid w:val="00BA6310"/>
    <w:rsid w:val="00BB00E6"/>
    <w:rsid w:val="00BB266C"/>
    <w:rsid w:val="00BC12F1"/>
    <w:rsid w:val="00BC54D4"/>
    <w:rsid w:val="00BD2B59"/>
    <w:rsid w:val="00BD2ED6"/>
    <w:rsid w:val="00BD3CE4"/>
    <w:rsid w:val="00BD43D0"/>
    <w:rsid w:val="00BD75AD"/>
    <w:rsid w:val="00BE5921"/>
    <w:rsid w:val="00BE63D2"/>
    <w:rsid w:val="00BF0004"/>
    <w:rsid w:val="00BF77C5"/>
    <w:rsid w:val="00C0025C"/>
    <w:rsid w:val="00C00D28"/>
    <w:rsid w:val="00C06DCA"/>
    <w:rsid w:val="00C21DDE"/>
    <w:rsid w:val="00C22AEF"/>
    <w:rsid w:val="00C22C21"/>
    <w:rsid w:val="00C27860"/>
    <w:rsid w:val="00C35AC8"/>
    <w:rsid w:val="00C405E0"/>
    <w:rsid w:val="00C422DF"/>
    <w:rsid w:val="00C46169"/>
    <w:rsid w:val="00C47566"/>
    <w:rsid w:val="00C47671"/>
    <w:rsid w:val="00C50B09"/>
    <w:rsid w:val="00C55E0C"/>
    <w:rsid w:val="00C565A8"/>
    <w:rsid w:val="00C60FD7"/>
    <w:rsid w:val="00C616C5"/>
    <w:rsid w:val="00C67728"/>
    <w:rsid w:val="00C7644B"/>
    <w:rsid w:val="00C76615"/>
    <w:rsid w:val="00C802CE"/>
    <w:rsid w:val="00C911C2"/>
    <w:rsid w:val="00C949F1"/>
    <w:rsid w:val="00C96E3A"/>
    <w:rsid w:val="00CB0FE9"/>
    <w:rsid w:val="00CB1AD3"/>
    <w:rsid w:val="00CB2A42"/>
    <w:rsid w:val="00CB4695"/>
    <w:rsid w:val="00CB4E9C"/>
    <w:rsid w:val="00CB60EA"/>
    <w:rsid w:val="00CC07A8"/>
    <w:rsid w:val="00CC6049"/>
    <w:rsid w:val="00CD1368"/>
    <w:rsid w:val="00CD57BE"/>
    <w:rsid w:val="00CE73D1"/>
    <w:rsid w:val="00CF0B1D"/>
    <w:rsid w:val="00D03BA6"/>
    <w:rsid w:val="00D061C6"/>
    <w:rsid w:val="00D106D7"/>
    <w:rsid w:val="00D20C56"/>
    <w:rsid w:val="00D20D38"/>
    <w:rsid w:val="00D3158F"/>
    <w:rsid w:val="00D364CE"/>
    <w:rsid w:val="00D40E12"/>
    <w:rsid w:val="00D41FE1"/>
    <w:rsid w:val="00D42F85"/>
    <w:rsid w:val="00D45A7C"/>
    <w:rsid w:val="00D67681"/>
    <w:rsid w:val="00D77F08"/>
    <w:rsid w:val="00D877EF"/>
    <w:rsid w:val="00D90582"/>
    <w:rsid w:val="00D927B7"/>
    <w:rsid w:val="00DA7419"/>
    <w:rsid w:val="00DB0D15"/>
    <w:rsid w:val="00DC18D1"/>
    <w:rsid w:val="00DC27F0"/>
    <w:rsid w:val="00DC78A5"/>
    <w:rsid w:val="00DE5FFE"/>
    <w:rsid w:val="00E01FD3"/>
    <w:rsid w:val="00E1168D"/>
    <w:rsid w:val="00E23853"/>
    <w:rsid w:val="00E26648"/>
    <w:rsid w:val="00E41228"/>
    <w:rsid w:val="00E4280D"/>
    <w:rsid w:val="00E42D65"/>
    <w:rsid w:val="00E4431B"/>
    <w:rsid w:val="00E613C6"/>
    <w:rsid w:val="00E7033E"/>
    <w:rsid w:val="00E756DD"/>
    <w:rsid w:val="00E80E58"/>
    <w:rsid w:val="00E812A3"/>
    <w:rsid w:val="00E85B19"/>
    <w:rsid w:val="00E953B4"/>
    <w:rsid w:val="00EA07A2"/>
    <w:rsid w:val="00EA6322"/>
    <w:rsid w:val="00EB0603"/>
    <w:rsid w:val="00EB6CEC"/>
    <w:rsid w:val="00EC0E7D"/>
    <w:rsid w:val="00EC7D14"/>
    <w:rsid w:val="00ED7684"/>
    <w:rsid w:val="00EE1455"/>
    <w:rsid w:val="00EE483B"/>
    <w:rsid w:val="00EF14AD"/>
    <w:rsid w:val="00EF6350"/>
    <w:rsid w:val="00EF7370"/>
    <w:rsid w:val="00EF73F4"/>
    <w:rsid w:val="00EF7DA9"/>
    <w:rsid w:val="00F00F1E"/>
    <w:rsid w:val="00F1598C"/>
    <w:rsid w:val="00F17F4B"/>
    <w:rsid w:val="00F200D3"/>
    <w:rsid w:val="00F21203"/>
    <w:rsid w:val="00F30AF4"/>
    <w:rsid w:val="00F34DB7"/>
    <w:rsid w:val="00F35A2A"/>
    <w:rsid w:val="00F35CF3"/>
    <w:rsid w:val="00F42C37"/>
    <w:rsid w:val="00F431A0"/>
    <w:rsid w:val="00F45E04"/>
    <w:rsid w:val="00F503EB"/>
    <w:rsid w:val="00F54BF5"/>
    <w:rsid w:val="00F56645"/>
    <w:rsid w:val="00F66391"/>
    <w:rsid w:val="00F70CBF"/>
    <w:rsid w:val="00F737B3"/>
    <w:rsid w:val="00F774B2"/>
    <w:rsid w:val="00F8056A"/>
    <w:rsid w:val="00F806CD"/>
    <w:rsid w:val="00F830A6"/>
    <w:rsid w:val="00F854D6"/>
    <w:rsid w:val="00F85F26"/>
    <w:rsid w:val="00F912BC"/>
    <w:rsid w:val="00F94F23"/>
    <w:rsid w:val="00F97FB9"/>
    <w:rsid w:val="00FA0D5B"/>
    <w:rsid w:val="00FA12E0"/>
    <w:rsid w:val="00FA7504"/>
    <w:rsid w:val="00FB05D6"/>
    <w:rsid w:val="00FB10E1"/>
    <w:rsid w:val="00FB7910"/>
    <w:rsid w:val="00FB7CE4"/>
    <w:rsid w:val="00FC1BBB"/>
    <w:rsid w:val="00FC5386"/>
    <w:rsid w:val="00FD0372"/>
    <w:rsid w:val="00FD797A"/>
    <w:rsid w:val="00FE4F80"/>
    <w:rsid w:val="00FE5259"/>
    <w:rsid w:val="00FF2D84"/>
    <w:rsid w:val="00FF397B"/>
    <w:rsid w:val="00FF39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9563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63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63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63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</TotalTime>
  <Pages>2</Pages>
  <Words>357</Words>
  <Characters>2035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4</cp:revision>
  <cp:lastPrinted>2024-07-10T06:44:00Z</cp:lastPrinted>
  <dcterms:created xsi:type="dcterms:W3CDTF">2024-08-01T05:38:00Z</dcterms:created>
  <dcterms:modified xsi:type="dcterms:W3CDTF">2024-08-05T12:41:00Z</dcterms:modified>
</cp:coreProperties>
</file>