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36" w:rsidRDefault="00DF3A3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9462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7092" r:id="rId8"/>
        </w:object>
      </w:r>
    </w:p>
    <w:p w:rsidR="00DF3A36" w:rsidRDefault="00DF3A3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F3A36" w:rsidRDefault="00DF3A3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F3A36" w:rsidRDefault="00DF3A3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F3A36" w:rsidRDefault="00DF3A3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F3A36" w:rsidRDefault="00DF3A3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F3A36" w:rsidRDefault="00DF3A3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F3A36" w:rsidRDefault="00DF3A3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F3A36" w:rsidRDefault="00DF3A36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DF3A36" w:rsidRDefault="00DF3A3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DF3A36" w:rsidRPr="00A461C0" w:rsidRDefault="00DF3A36" w:rsidP="00EE1455">
      <w:pPr>
        <w:pStyle w:val="Normal2"/>
        <w:rPr>
          <w:rFonts w:ascii="Times New Roman" w:hAnsi="Times New Roman"/>
          <w:b/>
          <w:szCs w:val="24"/>
        </w:rPr>
      </w:pPr>
    </w:p>
    <w:p w:rsidR="00DF3A36" w:rsidRDefault="00DF3A3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DF3A36" w:rsidRDefault="00DF3A3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DF3A36" w:rsidRDefault="00DF3A3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DF3A36" w:rsidRPr="00014663" w:rsidRDefault="00DF3A3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DF3A36" w:rsidRPr="00A461C0" w:rsidRDefault="00DF3A3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F3A36" w:rsidRDefault="00DF3A3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DF3A36" w:rsidRPr="00D90582" w:rsidRDefault="00DF3A3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DF3A36" w:rsidRDefault="00DF3A3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:rsidR="00DF3A36" w:rsidRPr="00FF39D7" w:rsidRDefault="00DF3A3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його судом недієздатним.</w:t>
      </w:r>
    </w:p>
    <w:p w:rsidR="00DF3A36" w:rsidRDefault="00DF3A36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DF3A36" w:rsidRPr="00FF39D7" w:rsidRDefault="00DF3A3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DF3A36" w:rsidRDefault="00DF3A3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DF3A36" w:rsidRDefault="00DF3A3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F3A36" w:rsidRPr="006E1E18" w:rsidRDefault="00DF3A3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F3A36" w:rsidRDefault="00DF3A3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F3A36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A36" w:rsidRDefault="00DF3A36" w:rsidP="00EE1455">
      <w:pPr>
        <w:spacing w:after="0" w:line="240" w:lineRule="auto"/>
      </w:pPr>
      <w:r>
        <w:separator/>
      </w:r>
    </w:p>
  </w:endnote>
  <w:endnote w:type="continuationSeparator" w:id="0">
    <w:p w:rsidR="00DF3A36" w:rsidRDefault="00DF3A3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A36" w:rsidRDefault="00DF3A36" w:rsidP="00EE1455">
      <w:pPr>
        <w:spacing w:after="0" w:line="240" w:lineRule="auto"/>
      </w:pPr>
      <w:r>
        <w:separator/>
      </w:r>
    </w:p>
  </w:footnote>
  <w:footnote w:type="continuationSeparator" w:id="0">
    <w:p w:rsidR="00DF3A36" w:rsidRDefault="00DF3A3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07F0"/>
    <w:rsid w:val="001421CD"/>
    <w:rsid w:val="00142D11"/>
    <w:rsid w:val="00146D9B"/>
    <w:rsid w:val="00147A56"/>
    <w:rsid w:val="00147A60"/>
    <w:rsid w:val="00151ACD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0C2B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58CE"/>
    <w:rsid w:val="00354E5A"/>
    <w:rsid w:val="00357582"/>
    <w:rsid w:val="00360BB1"/>
    <w:rsid w:val="00362BA7"/>
    <w:rsid w:val="00381C9A"/>
    <w:rsid w:val="00385665"/>
    <w:rsid w:val="003905F6"/>
    <w:rsid w:val="00390733"/>
    <w:rsid w:val="00393118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A77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16C27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22704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0D3C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0A84"/>
    <w:rsid w:val="00986683"/>
    <w:rsid w:val="009940DC"/>
    <w:rsid w:val="00995670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47809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647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622"/>
    <w:rsid w:val="00C949F1"/>
    <w:rsid w:val="00CA3AA4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DF3A36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56050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26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354</Words>
  <Characters>2020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2024-08-01T05:37:00Z</dcterms:created>
  <dcterms:modified xsi:type="dcterms:W3CDTF">2024-08-05T12:32:00Z</dcterms:modified>
</cp:coreProperties>
</file>