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46C3" w:rsidRDefault="00BC46C3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87F09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7" o:title=""/>
          </v:shape>
          <o:OLEObject Type="Embed" ProgID="Paint.Picture" ShapeID="_x0000_i1025" DrawAspect="Content" ObjectID="_1784376944" r:id="rId8"/>
        </w:object>
      </w:r>
    </w:p>
    <w:p w:rsidR="00BC46C3" w:rsidRDefault="00BC46C3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BC46C3" w:rsidRDefault="00BC46C3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BC46C3" w:rsidRDefault="00BC46C3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BC46C3" w:rsidRDefault="00BC46C3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BC46C3" w:rsidRDefault="00BC46C3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BC46C3" w:rsidRDefault="00BC46C3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BC46C3" w:rsidRDefault="00BC46C3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BC46C3" w:rsidRDefault="00BC46C3" w:rsidP="007E0C62">
      <w:pPr>
        <w:pStyle w:val="Normal2"/>
        <w:jc w:val="center"/>
        <w:rPr>
          <w:rFonts w:ascii="Times New Roman" w:hAnsi="Times New Roman"/>
          <w:szCs w:val="24"/>
        </w:rPr>
      </w:pPr>
    </w:p>
    <w:p w:rsidR="00BC46C3" w:rsidRDefault="00BC46C3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№_______</w:t>
      </w:r>
    </w:p>
    <w:p w:rsidR="00BC46C3" w:rsidRPr="00A461C0" w:rsidRDefault="00BC46C3" w:rsidP="00EE1455">
      <w:pPr>
        <w:pStyle w:val="Normal2"/>
        <w:rPr>
          <w:rFonts w:ascii="Times New Roman" w:hAnsi="Times New Roman"/>
          <w:b/>
          <w:szCs w:val="24"/>
        </w:rPr>
      </w:pPr>
    </w:p>
    <w:p w:rsidR="00BC46C3" w:rsidRDefault="00BC46C3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:rsidR="00BC46C3" w:rsidRDefault="00BC46C3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:rsidR="00BC46C3" w:rsidRDefault="00BC46C3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 опікуном</w:t>
      </w:r>
    </w:p>
    <w:p w:rsidR="00BC46C3" w:rsidRPr="00014663" w:rsidRDefault="00BC46C3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над ОСОБА 2</w:t>
      </w:r>
    </w:p>
    <w:p w:rsidR="00BC46C3" w:rsidRPr="00A461C0" w:rsidRDefault="00BC46C3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BC46C3" w:rsidRDefault="00BC46C3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25</w:t>
      </w:r>
      <w:r w:rsidRPr="007C0BDE">
        <w:rPr>
          <w:rFonts w:ascii="Times New Roman" w:hAnsi="Times New Roman"/>
          <w:sz w:val="24"/>
          <w:szCs w:val="24"/>
          <w:lang w:val="uk-UA"/>
        </w:rPr>
        <w:t>.07.2024р</w:t>
      </w:r>
      <w:r w:rsidRPr="00D20C56">
        <w:rPr>
          <w:rFonts w:ascii="Times New Roman" w:hAnsi="Times New Roman"/>
          <w:color w:val="FF0000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 xml:space="preserve"> №35,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:rsidR="00BC46C3" w:rsidRPr="00D90582" w:rsidRDefault="00BC46C3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:rsidR="00BC46C3" w:rsidRDefault="00BC46C3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1C5FAC">
        <w:rPr>
          <w:rFonts w:ascii="Times New Roman" w:hAnsi="Times New Roman"/>
          <w:sz w:val="24"/>
          <w:szCs w:val="24"/>
          <w:lang w:val="uk-UA"/>
        </w:rPr>
        <w:t>19</w:t>
      </w:r>
      <w:r>
        <w:rPr>
          <w:rFonts w:ascii="Times New Roman" w:hAnsi="Times New Roman"/>
          <w:sz w:val="24"/>
          <w:szCs w:val="24"/>
          <w:lang w:val="uk-UA"/>
        </w:rPr>
        <w:t>68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с.Давидівці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АДРЕСА 1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>
        <w:rPr>
          <w:rFonts w:ascii="Times New Roman" w:hAnsi="Times New Roman"/>
          <w:sz w:val="24"/>
          <w:szCs w:val="24"/>
          <w:lang w:val="uk-UA"/>
        </w:rPr>
        <w:t>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98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с.Давидівці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АДРЕСА 1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:rsidR="00BC46C3" w:rsidRPr="00FF39D7" w:rsidRDefault="00BC46C3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Направити подання до Кіцманського районного суду про доцільність призначення 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1C5FAC">
        <w:rPr>
          <w:rFonts w:ascii="Times New Roman" w:hAnsi="Times New Roman"/>
          <w:sz w:val="24"/>
          <w:szCs w:val="24"/>
          <w:lang w:val="uk-UA"/>
        </w:rPr>
        <w:t>19</w:t>
      </w:r>
      <w:r>
        <w:rPr>
          <w:rFonts w:ascii="Times New Roman" w:hAnsi="Times New Roman"/>
          <w:sz w:val="24"/>
          <w:szCs w:val="24"/>
          <w:lang w:val="uk-UA"/>
        </w:rPr>
        <w:t>68</w:t>
      </w:r>
      <w:r w:rsidRPr="001C5FAC">
        <w:rPr>
          <w:rFonts w:ascii="Times New Roman" w:hAnsi="Times New Roman"/>
          <w:sz w:val="24"/>
          <w:szCs w:val="24"/>
          <w:lang w:val="uk-UA"/>
        </w:rPr>
        <w:t>р.н</w:t>
      </w:r>
      <w:r>
        <w:rPr>
          <w:rFonts w:ascii="Times New Roman" w:hAnsi="Times New Roman"/>
          <w:sz w:val="24"/>
          <w:szCs w:val="24"/>
          <w:lang w:val="uk-UA"/>
        </w:rPr>
        <w:t>. опікуном над 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98</w:t>
      </w:r>
      <w:r w:rsidRPr="00881857">
        <w:rPr>
          <w:rFonts w:ascii="Times New Roman" w:hAnsi="Times New Roman"/>
          <w:sz w:val="24"/>
          <w:szCs w:val="24"/>
          <w:lang w:val="uk-UA"/>
        </w:rPr>
        <w:t>р.н,</w:t>
      </w:r>
      <w:r>
        <w:rPr>
          <w:rFonts w:ascii="Times New Roman" w:hAnsi="Times New Roman"/>
          <w:sz w:val="24"/>
          <w:szCs w:val="24"/>
          <w:lang w:val="uk-UA"/>
        </w:rPr>
        <w:t xml:space="preserve"> у випадку визнання його судом недієздатним.</w:t>
      </w:r>
    </w:p>
    <w:p w:rsidR="00BC46C3" w:rsidRDefault="00BC46C3" w:rsidP="00B10482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 .</w:t>
      </w:r>
    </w:p>
    <w:p w:rsidR="00BC46C3" w:rsidRPr="00FF39D7" w:rsidRDefault="00BC46C3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:rsidR="00BC46C3" w:rsidRDefault="00BC46C3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BC46C3" w:rsidRDefault="00BC46C3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46C3" w:rsidRPr="006E1E18" w:rsidRDefault="00BC46C3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C46C3" w:rsidRDefault="00BC46C3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C46C3" w:rsidRDefault="00BC46C3">
      <w:pPr>
        <w:rPr>
          <w:lang w:val="uk-UA"/>
        </w:rPr>
      </w:pPr>
    </w:p>
    <w:p w:rsidR="00BC46C3" w:rsidRDefault="00BC46C3">
      <w:pPr>
        <w:rPr>
          <w:lang w:val="uk-UA"/>
        </w:rPr>
      </w:pPr>
    </w:p>
    <w:p w:rsidR="00BC46C3" w:rsidRDefault="00BC46C3">
      <w:pPr>
        <w:rPr>
          <w:lang w:val="uk-UA"/>
        </w:rPr>
      </w:pPr>
    </w:p>
    <w:p w:rsidR="00BC46C3" w:rsidRDefault="00BC46C3">
      <w:pPr>
        <w:rPr>
          <w:lang w:val="uk-UA"/>
        </w:rPr>
      </w:pPr>
    </w:p>
    <w:sectPr w:rsidR="00BC46C3" w:rsidSect="00491ED6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46C3" w:rsidRDefault="00BC46C3" w:rsidP="00EE1455">
      <w:pPr>
        <w:spacing w:after="0" w:line="240" w:lineRule="auto"/>
      </w:pPr>
      <w:r>
        <w:separator/>
      </w:r>
    </w:p>
  </w:endnote>
  <w:endnote w:type="continuationSeparator" w:id="0">
    <w:p w:rsidR="00BC46C3" w:rsidRDefault="00BC46C3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46C3" w:rsidRDefault="00BC46C3" w:rsidP="00EE1455">
      <w:pPr>
        <w:spacing w:after="0" w:line="240" w:lineRule="auto"/>
      </w:pPr>
      <w:r>
        <w:separator/>
      </w:r>
    </w:p>
  </w:footnote>
  <w:footnote w:type="continuationSeparator" w:id="0">
    <w:p w:rsidR="00BC46C3" w:rsidRDefault="00BC46C3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05B0"/>
    <w:rsid w:val="00012B86"/>
    <w:rsid w:val="00014663"/>
    <w:rsid w:val="000206A9"/>
    <w:rsid w:val="00021131"/>
    <w:rsid w:val="00021CF5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3199"/>
    <w:rsid w:val="000C7C4A"/>
    <w:rsid w:val="000D4405"/>
    <w:rsid w:val="000E5091"/>
    <w:rsid w:val="0010141C"/>
    <w:rsid w:val="00103286"/>
    <w:rsid w:val="00116300"/>
    <w:rsid w:val="001253C8"/>
    <w:rsid w:val="001310B8"/>
    <w:rsid w:val="00131B8C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32ED"/>
    <w:rsid w:val="001A48E4"/>
    <w:rsid w:val="001B3B53"/>
    <w:rsid w:val="001C5FAC"/>
    <w:rsid w:val="001C66B5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817"/>
    <w:rsid w:val="002E671A"/>
    <w:rsid w:val="002F13C3"/>
    <w:rsid w:val="0030495D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B56D8"/>
    <w:rsid w:val="003B68DD"/>
    <w:rsid w:val="003C0854"/>
    <w:rsid w:val="003C46DE"/>
    <w:rsid w:val="003E14DD"/>
    <w:rsid w:val="003E38DF"/>
    <w:rsid w:val="003F7D45"/>
    <w:rsid w:val="0040379F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7BAE"/>
    <w:rsid w:val="005007A2"/>
    <w:rsid w:val="00501065"/>
    <w:rsid w:val="00501A45"/>
    <w:rsid w:val="005021EC"/>
    <w:rsid w:val="00502E1F"/>
    <w:rsid w:val="005118E8"/>
    <w:rsid w:val="00521205"/>
    <w:rsid w:val="00521509"/>
    <w:rsid w:val="00531E79"/>
    <w:rsid w:val="005345AE"/>
    <w:rsid w:val="00541894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75682"/>
    <w:rsid w:val="00587E5B"/>
    <w:rsid w:val="005957B4"/>
    <w:rsid w:val="005A06AC"/>
    <w:rsid w:val="005A2F4B"/>
    <w:rsid w:val="005A3A17"/>
    <w:rsid w:val="005A7DAB"/>
    <w:rsid w:val="005B1381"/>
    <w:rsid w:val="005B7BDC"/>
    <w:rsid w:val="005C2DB9"/>
    <w:rsid w:val="005C5823"/>
    <w:rsid w:val="005C5A2D"/>
    <w:rsid w:val="005C74B0"/>
    <w:rsid w:val="005D40C1"/>
    <w:rsid w:val="005E17E6"/>
    <w:rsid w:val="005E7849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1064"/>
    <w:rsid w:val="006A2FB6"/>
    <w:rsid w:val="006B189E"/>
    <w:rsid w:val="006D565C"/>
    <w:rsid w:val="006E1809"/>
    <w:rsid w:val="006E1E18"/>
    <w:rsid w:val="006E207D"/>
    <w:rsid w:val="006F6DB6"/>
    <w:rsid w:val="00702055"/>
    <w:rsid w:val="00706BA5"/>
    <w:rsid w:val="007115E4"/>
    <w:rsid w:val="00721B83"/>
    <w:rsid w:val="007325FA"/>
    <w:rsid w:val="00747478"/>
    <w:rsid w:val="0075364F"/>
    <w:rsid w:val="0075435B"/>
    <w:rsid w:val="00755005"/>
    <w:rsid w:val="00762B28"/>
    <w:rsid w:val="007714A7"/>
    <w:rsid w:val="007736C1"/>
    <w:rsid w:val="00780864"/>
    <w:rsid w:val="00784D6A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7F5FFA"/>
    <w:rsid w:val="0080056E"/>
    <w:rsid w:val="00803DE7"/>
    <w:rsid w:val="008043C2"/>
    <w:rsid w:val="00814D29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C30FE"/>
    <w:rsid w:val="008C74F0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347C2"/>
    <w:rsid w:val="009377E0"/>
    <w:rsid w:val="00947DA6"/>
    <w:rsid w:val="0095041F"/>
    <w:rsid w:val="00952FA8"/>
    <w:rsid w:val="00954219"/>
    <w:rsid w:val="00954462"/>
    <w:rsid w:val="00955944"/>
    <w:rsid w:val="00957B9A"/>
    <w:rsid w:val="00963074"/>
    <w:rsid w:val="009713BE"/>
    <w:rsid w:val="0097140F"/>
    <w:rsid w:val="00974F3F"/>
    <w:rsid w:val="00986683"/>
    <w:rsid w:val="00987F09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D63D3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20C2"/>
    <w:rsid w:val="00A6587A"/>
    <w:rsid w:val="00A67B49"/>
    <w:rsid w:val="00A717BD"/>
    <w:rsid w:val="00A74573"/>
    <w:rsid w:val="00A75070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0604"/>
    <w:rsid w:val="00B01EA2"/>
    <w:rsid w:val="00B10482"/>
    <w:rsid w:val="00B144F6"/>
    <w:rsid w:val="00B15F41"/>
    <w:rsid w:val="00B2186D"/>
    <w:rsid w:val="00B22744"/>
    <w:rsid w:val="00B24C0C"/>
    <w:rsid w:val="00B43585"/>
    <w:rsid w:val="00B56DDB"/>
    <w:rsid w:val="00B61301"/>
    <w:rsid w:val="00B67C87"/>
    <w:rsid w:val="00B75A4B"/>
    <w:rsid w:val="00B76116"/>
    <w:rsid w:val="00B85CE1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46C3"/>
    <w:rsid w:val="00BC54D4"/>
    <w:rsid w:val="00BD2B59"/>
    <w:rsid w:val="00BD2ED6"/>
    <w:rsid w:val="00BD3CE4"/>
    <w:rsid w:val="00BD43D0"/>
    <w:rsid w:val="00BD4C40"/>
    <w:rsid w:val="00BD75AD"/>
    <w:rsid w:val="00BE5921"/>
    <w:rsid w:val="00BE63D2"/>
    <w:rsid w:val="00BE6F89"/>
    <w:rsid w:val="00BF0004"/>
    <w:rsid w:val="00BF77C5"/>
    <w:rsid w:val="00C0025C"/>
    <w:rsid w:val="00C00D28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61C6"/>
    <w:rsid w:val="00D106D7"/>
    <w:rsid w:val="00D13C8F"/>
    <w:rsid w:val="00D20C56"/>
    <w:rsid w:val="00D20D38"/>
    <w:rsid w:val="00D3158F"/>
    <w:rsid w:val="00D364CE"/>
    <w:rsid w:val="00D40E12"/>
    <w:rsid w:val="00D41FE1"/>
    <w:rsid w:val="00D42F85"/>
    <w:rsid w:val="00D45A7C"/>
    <w:rsid w:val="00D67681"/>
    <w:rsid w:val="00D77F08"/>
    <w:rsid w:val="00D877EF"/>
    <w:rsid w:val="00D90582"/>
    <w:rsid w:val="00D927B7"/>
    <w:rsid w:val="00DA1F16"/>
    <w:rsid w:val="00DA7419"/>
    <w:rsid w:val="00DB0D15"/>
    <w:rsid w:val="00DC18D1"/>
    <w:rsid w:val="00DC27F0"/>
    <w:rsid w:val="00DC78A5"/>
    <w:rsid w:val="00DE5FFE"/>
    <w:rsid w:val="00E01FD3"/>
    <w:rsid w:val="00E1168D"/>
    <w:rsid w:val="00E23762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812A3"/>
    <w:rsid w:val="00E953B4"/>
    <w:rsid w:val="00EA07A2"/>
    <w:rsid w:val="00EA6322"/>
    <w:rsid w:val="00EB0603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05E10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BBB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005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359</Words>
  <Characters>2049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2024-07-10T06:44:00Z</cp:lastPrinted>
  <dcterms:created xsi:type="dcterms:W3CDTF">2024-08-01T05:36:00Z</dcterms:created>
  <dcterms:modified xsi:type="dcterms:W3CDTF">2024-08-05T12:29:00Z</dcterms:modified>
</cp:coreProperties>
</file>