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F30" w:rsidRDefault="00FC7F30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65DD0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aint.Picture" ShapeID="_x0000_i1025" DrawAspect="Content" ObjectID="_1784376631" r:id="rId8"/>
        </w:object>
      </w:r>
    </w:p>
    <w:p w:rsidR="00FC7F30" w:rsidRDefault="00FC7F30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FC7F30" w:rsidRDefault="00FC7F30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FC7F30" w:rsidRDefault="00FC7F30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FC7F30" w:rsidRDefault="00FC7F30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FC7F30" w:rsidRDefault="00FC7F30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FC7F30" w:rsidRDefault="00FC7F30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FC7F30" w:rsidRDefault="00FC7F30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FC7F30" w:rsidRDefault="00FC7F30" w:rsidP="007E0C62">
      <w:pPr>
        <w:pStyle w:val="Normal2"/>
        <w:jc w:val="center"/>
        <w:rPr>
          <w:rFonts w:ascii="Times New Roman" w:hAnsi="Times New Roman"/>
          <w:szCs w:val="24"/>
        </w:rPr>
      </w:pPr>
    </w:p>
    <w:p w:rsidR="00FC7F30" w:rsidRDefault="00FC7F30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:rsidR="00FC7F30" w:rsidRPr="00A461C0" w:rsidRDefault="00FC7F30" w:rsidP="00EE1455">
      <w:pPr>
        <w:pStyle w:val="Normal2"/>
        <w:rPr>
          <w:rFonts w:ascii="Times New Roman" w:hAnsi="Times New Roman"/>
          <w:b/>
          <w:szCs w:val="24"/>
        </w:rPr>
      </w:pPr>
    </w:p>
    <w:p w:rsidR="00FC7F30" w:rsidRDefault="00FC7F30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:rsidR="00FC7F30" w:rsidRDefault="00FC7F30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:rsidR="00FC7F30" w:rsidRDefault="00FC7F30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 опікуном</w:t>
      </w:r>
    </w:p>
    <w:p w:rsidR="00FC7F30" w:rsidRPr="00014663" w:rsidRDefault="00FC7F30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над ОСОБА 2</w:t>
      </w:r>
    </w:p>
    <w:p w:rsidR="00FC7F30" w:rsidRPr="00A461C0" w:rsidRDefault="00FC7F30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FC7F30" w:rsidRDefault="00FC7F30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25</w:t>
      </w:r>
      <w:r w:rsidRPr="007C0BDE">
        <w:rPr>
          <w:rFonts w:ascii="Times New Roman" w:hAnsi="Times New Roman"/>
          <w:sz w:val="24"/>
          <w:szCs w:val="24"/>
          <w:lang w:val="uk-UA"/>
        </w:rPr>
        <w:t>.07.2024р</w:t>
      </w:r>
      <w:r w:rsidRPr="00D20C56">
        <w:rPr>
          <w:rFonts w:ascii="Times New Roman" w:hAnsi="Times New Roman"/>
          <w:color w:val="FF0000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№35,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:rsidR="00FC7F30" w:rsidRPr="00D90582" w:rsidRDefault="00FC7F30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:rsidR="00FC7F30" w:rsidRDefault="00FC7F30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1991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с.Валява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>
        <w:rPr>
          <w:rFonts w:ascii="Times New Roman" w:hAnsi="Times New Roman"/>
          <w:sz w:val="24"/>
          <w:szCs w:val="24"/>
          <w:lang w:val="uk-UA"/>
        </w:rPr>
        <w:t>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50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ІІгр.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с.Валява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</w:t>
      </w:r>
      <w:r>
        <w:rPr>
          <w:rFonts w:ascii="Times New Roman" w:hAnsi="Times New Roman"/>
          <w:sz w:val="24"/>
          <w:szCs w:val="24"/>
          <w:lang w:val="uk-UA"/>
        </w:rPr>
        <w:t>ається).</w:t>
      </w:r>
    </w:p>
    <w:p w:rsidR="00FC7F30" w:rsidRPr="00FF39D7" w:rsidRDefault="00FC7F30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Направити подання до Кіцманського районного суду про доцільність призначення 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1991</w:t>
      </w:r>
      <w:r w:rsidRPr="001C5FAC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50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ІІгр. у випадку визнання її судом недієздатною.</w:t>
      </w:r>
    </w:p>
    <w:p w:rsidR="00FC7F30" w:rsidRDefault="00FC7F30" w:rsidP="00B1048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:rsidR="00FC7F30" w:rsidRPr="00FF39D7" w:rsidRDefault="00FC7F30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:rsidR="00FC7F30" w:rsidRDefault="00FC7F30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FC7F30" w:rsidRDefault="00FC7F30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FC7F30" w:rsidRPr="006E1E18" w:rsidRDefault="00FC7F30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sectPr w:rsidR="00FC7F30" w:rsidRPr="006E1E18" w:rsidSect="00491ED6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7F30" w:rsidRDefault="00FC7F30" w:rsidP="00EE1455">
      <w:pPr>
        <w:spacing w:after="0" w:line="240" w:lineRule="auto"/>
      </w:pPr>
      <w:r>
        <w:separator/>
      </w:r>
    </w:p>
  </w:endnote>
  <w:endnote w:type="continuationSeparator" w:id="0">
    <w:p w:rsidR="00FC7F30" w:rsidRDefault="00FC7F30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7F30" w:rsidRDefault="00FC7F30" w:rsidP="00EE1455">
      <w:pPr>
        <w:spacing w:after="0" w:line="240" w:lineRule="auto"/>
      </w:pPr>
      <w:r>
        <w:separator/>
      </w:r>
    </w:p>
  </w:footnote>
  <w:footnote w:type="continuationSeparator" w:id="0">
    <w:p w:rsidR="00FC7F30" w:rsidRDefault="00FC7F30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05B0"/>
    <w:rsid w:val="00012B86"/>
    <w:rsid w:val="00014663"/>
    <w:rsid w:val="000206A9"/>
    <w:rsid w:val="00021131"/>
    <w:rsid w:val="00021CF5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0F58F2"/>
    <w:rsid w:val="0010141C"/>
    <w:rsid w:val="00103286"/>
    <w:rsid w:val="00116300"/>
    <w:rsid w:val="001253C8"/>
    <w:rsid w:val="001310B8"/>
    <w:rsid w:val="00131B8C"/>
    <w:rsid w:val="00134C90"/>
    <w:rsid w:val="00136F7C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B75D9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94B16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7BAE"/>
    <w:rsid w:val="005007A2"/>
    <w:rsid w:val="00501065"/>
    <w:rsid w:val="005021EC"/>
    <w:rsid w:val="00502E1F"/>
    <w:rsid w:val="0050332A"/>
    <w:rsid w:val="005118E8"/>
    <w:rsid w:val="00521205"/>
    <w:rsid w:val="00521509"/>
    <w:rsid w:val="00531E79"/>
    <w:rsid w:val="00533ACC"/>
    <w:rsid w:val="005345AE"/>
    <w:rsid w:val="00541894"/>
    <w:rsid w:val="00546C2E"/>
    <w:rsid w:val="00551CB4"/>
    <w:rsid w:val="005539DE"/>
    <w:rsid w:val="00554E16"/>
    <w:rsid w:val="00557546"/>
    <w:rsid w:val="00557C95"/>
    <w:rsid w:val="00563891"/>
    <w:rsid w:val="00565DD0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0EDA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7F61F8"/>
    <w:rsid w:val="0080056E"/>
    <w:rsid w:val="0080325A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5041F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2236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54635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67C9F"/>
    <w:rsid w:val="00D77F08"/>
    <w:rsid w:val="00D877EF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1168D"/>
    <w:rsid w:val="00E14AA7"/>
    <w:rsid w:val="00E23762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53B4"/>
    <w:rsid w:val="00EA07A2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C5386"/>
    <w:rsid w:val="00FC7F30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673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3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3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3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362</Words>
  <Characters>2069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2024-07-10T06:44:00Z</cp:lastPrinted>
  <dcterms:created xsi:type="dcterms:W3CDTF">2024-08-01T05:36:00Z</dcterms:created>
  <dcterms:modified xsi:type="dcterms:W3CDTF">2024-08-05T12:24:00Z</dcterms:modified>
</cp:coreProperties>
</file>