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F2A" w:rsidRDefault="00F45F2A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2412B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784376474" r:id="rId8"/>
        </w:object>
      </w:r>
    </w:p>
    <w:p w:rsidR="00F45F2A" w:rsidRDefault="00F45F2A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F45F2A" w:rsidRDefault="00F45F2A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F45F2A" w:rsidRDefault="00F45F2A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F45F2A" w:rsidRDefault="00F45F2A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F45F2A" w:rsidRDefault="00F45F2A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45F2A" w:rsidRDefault="00F45F2A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F45F2A" w:rsidRDefault="00F45F2A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F45F2A" w:rsidRDefault="00F45F2A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F45F2A" w:rsidRDefault="00F45F2A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:rsidR="00F45F2A" w:rsidRPr="00A461C0" w:rsidRDefault="00F45F2A" w:rsidP="00EE1455">
      <w:pPr>
        <w:pStyle w:val="Normal2"/>
        <w:rPr>
          <w:rFonts w:ascii="Times New Roman" w:hAnsi="Times New Roman"/>
          <w:b/>
          <w:szCs w:val="24"/>
        </w:rPr>
      </w:pPr>
    </w:p>
    <w:p w:rsidR="00F45F2A" w:rsidRDefault="00F45F2A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F45F2A" w:rsidRDefault="00F45F2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F45F2A" w:rsidRDefault="00F45F2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 опікуном</w:t>
      </w:r>
    </w:p>
    <w:p w:rsidR="00F45F2A" w:rsidRPr="00014663" w:rsidRDefault="00F45F2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ОСОБА 2</w:t>
      </w:r>
    </w:p>
    <w:p w:rsidR="00F45F2A" w:rsidRPr="00A461C0" w:rsidRDefault="00F45F2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45F2A" w:rsidRDefault="00F45F2A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 w:rsidRPr="00D20C56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F45F2A" w:rsidRPr="00D90582" w:rsidRDefault="00F45F2A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F45F2A" w:rsidRDefault="00F45F2A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1974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47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 інвалідом Ігру. «Б»,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</w:t>
      </w:r>
      <w:r>
        <w:rPr>
          <w:rFonts w:ascii="Times New Roman" w:hAnsi="Times New Roman"/>
          <w:sz w:val="24"/>
          <w:szCs w:val="24"/>
          <w:lang w:val="uk-UA"/>
        </w:rPr>
        <w:t>кої області (додається).</w:t>
      </w:r>
    </w:p>
    <w:p w:rsidR="00F45F2A" w:rsidRPr="00FF39D7" w:rsidRDefault="00F45F2A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1974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>опікуном над 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47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 інвалідом Ігру. «Б» у випадку визнання її судом недієздатною.</w:t>
      </w:r>
    </w:p>
    <w:p w:rsidR="00F45F2A" w:rsidRDefault="00F45F2A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:rsidR="00F45F2A" w:rsidRPr="00FF39D7" w:rsidRDefault="00F45F2A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F45F2A" w:rsidRDefault="00F45F2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F45F2A" w:rsidRDefault="00F45F2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45F2A" w:rsidRPr="006E1E18" w:rsidRDefault="00F45F2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45F2A" w:rsidRDefault="00F45F2A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45F2A" w:rsidRPr="00AB1F9E" w:rsidRDefault="00F45F2A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45F2A" w:rsidRDefault="00F45F2A">
      <w:pPr>
        <w:rPr>
          <w:lang w:val="uk-UA"/>
        </w:rPr>
      </w:pPr>
    </w:p>
    <w:sectPr w:rsidR="00F45F2A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F2A" w:rsidRDefault="00F45F2A" w:rsidP="00EE1455">
      <w:pPr>
        <w:spacing w:after="0" w:line="240" w:lineRule="auto"/>
      </w:pPr>
      <w:r>
        <w:separator/>
      </w:r>
    </w:p>
  </w:endnote>
  <w:endnote w:type="continuationSeparator" w:id="0">
    <w:p w:rsidR="00F45F2A" w:rsidRDefault="00F45F2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F2A" w:rsidRDefault="00F45F2A" w:rsidP="00EE1455">
      <w:pPr>
        <w:spacing w:after="0" w:line="240" w:lineRule="auto"/>
      </w:pPr>
      <w:r>
        <w:separator/>
      </w:r>
    </w:p>
  </w:footnote>
  <w:footnote w:type="continuationSeparator" w:id="0">
    <w:p w:rsidR="00F45F2A" w:rsidRDefault="00F45F2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05B0"/>
    <w:rsid w:val="00012867"/>
    <w:rsid w:val="00012B86"/>
    <w:rsid w:val="00014663"/>
    <w:rsid w:val="000206A9"/>
    <w:rsid w:val="00021131"/>
    <w:rsid w:val="00021CF5"/>
    <w:rsid w:val="00027C0C"/>
    <w:rsid w:val="00035DBE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CCC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17D8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2E36"/>
    <w:rsid w:val="002E437C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010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283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4F7D7E"/>
    <w:rsid w:val="005007A2"/>
    <w:rsid w:val="00501065"/>
    <w:rsid w:val="005021EC"/>
    <w:rsid w:val="00502E1F"/>
    <w:rsid w:val="00504DD5"/>
    <w:rsid w:val="005118E8"/>
    <w:rsid w:val="00521205"/>
    <w:rsid w:val="00521509"/>
    <w:rsid w:val="00531E79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0F9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B78FC"/>
    <w:rsid w:val="006D565C"/>
    <w:rsid w:val="006E1809"/>
    <w:rsid w:val="006E1E18"/>
    <w:rsid w:val="006E207D"/>
    <w:rsid w:val="006F6DB6"/>
    <w:rsid w:val="00702055"/>
    <w:rsid w:val="00706BA5"/>
    <w:rsid w:val="00706BCD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A64CC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7354"/>
    <w:rsid w:val="007E0C62"/>
    <w:rsid w:val="007E3260"/>
    <w:rsid w:val="007E60DB"/>
    <w:rsid w:val="0080056E"/>
    <w:rsid w:val="00803DE7"/>
    <w:rsid w:val="008043C2"/>
    <w:rsid w:val="00816458"/>
    <w:rsid w:val="00825452"/>
    <w:rsid w:val="00831C6D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12B"/>
    <w:rsid w:val="0092462C"/>
    <w:rsid w:val="00925CE1"/>
    <w:rsid w:val="009347C2"/>
    <w:rsid w:val="009377E0"/>
    <w:rsid w:val="0095041F"/>
    <w:rsid w:val="00952FA8"/>
    <w:rsid w:val="00954219"/>
    <w:rsid w:val="00954462"/>
    <w:rsid w:val="00955944"/>
    <w:rsid w:val="00957B9A"/>
    <w:rsid w:val="00961FE8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1D6F"/>
    <w:rsid w:val="009D5081"/>
    <w:rsid w:val="009E525A"/>
    <w:rsid w:val="009E6D0F"/>
    <w:rsid w:val="009E6DC5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15B6"/>
    <w:rsid w:val="00B75A4B"/>
    <w:rsid w:val="00B76116"/>
    <w:rsid w:val="00B85CE1"/>
    <w:rsid w:val="00B913A9"/>
    <w:rsid w:val="00B92F63"/>
    <w:rsid w:val="00B93771"/>
    <w:rsid w:val="00B9454F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335A9"/>
    <w:rsid w:val="00E41228"/>
    <w:rsid w:val="00E4280D"/>
    <w:rsid w:val="00E42D65"/>
    <w:rsid w:val="00E4431B"/>
    <w:rsid w:val="00E45DFC"/>
    <w:rsid w:val="00E613C6"/>
    <w:rsid w:val="00E7033E"/>
    <w:rsid w:val="00E756DD"/>
    <w:rsid w:val="00E80E58"/>
    <w:rsid w:val="00E812A3"/>
    <w:rsid w:val="00E84A73"/>
    <w:rsid w:val="00E953B4"/>
    <w:rsid w:val="00EA07A2"/>
    <w:rsid w:val="00EA1C4E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45F2A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C7659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033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3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3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3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360</Words>
  <Characters>2055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2024-07-10T06:44:00Z</cp:lastPrinted>
  <dcterms:created xsi:type="dcterms:W3CDTF">2024-08-01T05:35:00Z</dcterms:created>
  <dcterms:modified xsi:type="dcterms:W3CDTF">2024-08-05T12:22:00Z</dcterms:modified>
</cp:coreProperties>
</file>