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D3" w:rsidRDefault="00B16BD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0275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6189" r:id="rId8"/>
        </w:object>
      </w:r>
    </w:p>
    <w:p w:rsidR="00B16BD3" w:rsidRDefault="00B16BD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16BD3" w:rsidRDefault="00B16BD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16BD3" w:rsidRDefault="00B16BD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16BD3" w:rsidRDefault="00B16BD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16BD3" w:rsidRDefault="00B16BD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16BD3" w:rsidRDefault="00B16BD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16BD3" w:rsidRDefault="00B16BD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16BD3" w:rsidRDefault="00B16BD3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B16BD3" w:rsidRDefault="00B16BD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B16BD3" w:rsidRPr="00A461C0" w:rsidRDefault="00B16BD3" w:rsidP="00EE1455">
      <w:pPr>
        <w:pStyle w:val="Normal2"/>
        <w:rPr>
          <w:rFonts w:ascii="Times New Roman" w:hAnsi="Times New Roman"/>
          <w:b/>
          <w:szCs w:val="24"/>
        </w:rPr>
      </w:pPr>
    </w:p>
    <w:p w:rsidR="00B16BD3" w:rsidRDefault="00B16BD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B16BD3" w:rsidRDefault="00B16BD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B16BD3" w:rsidRDefault="00B16BD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B16BD3" w:rsidRPr="00014663" w:rsidRDefault="00B16BD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B16BD3" w:rsidRPr="00A461C0" w:rsidRDefault="00B16BD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16BD3" w:rsidRDefault="00B16BD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B16BD3" w:rsidRPr="00D90582" w:rsidRDefault="00B16BD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B16BD3" w:rsidRDefault="00B16BD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</w:t>
      </w:r>
      <w:r>
        <w:rPr>
          <w:rFonts w:ascii="Times New Roman" w:hAnsi="Times New Roman"/>
          <w:sz w:val="24"/>
          <w:szCs w:val="24"/>
          <w:lang w:val="uk-UA"/>
        </w:rPr>
        <w:t>дається).</w:t>
      </w:r>
    </w:p>
    <w:p w:rsidR="00B16BD3" w:rsidRPr="00FF39D7" w:rsidRDefault="00B16BD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:rsidR="00B16BD3" w:rsidRDefault="00B16BD3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B16BD3" w:rsidRPr="00FF39D7" w:rsidRDefault="00B16BD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B16BD3" w:rsidRDefault="00B16BD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B16BD3" w:rsidRDefault="00B16BD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16BD3" w:rsidRPr="006E1E18" w:rsidRDefault="00B16BD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16BD3" w:rsidRDefault="00B16BD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16BD3" w:rsidRDefault="00B16BD3">
      <w:pPr>
        <w:rPr>
          <w:lang w:val="uk-UA"/>
        </w:rPr>
      </w:pPr>
    </w:p>
    <w:p w:rsidR="00B16BD3" w:rsidRDefault="00B16BD3">
      <w:pPr>
        <w:rPr>
          <w:lang w:val="uk-UA"/>
        </w:rPr>
      </w:pPr>
    </w:p>
    <w:p w:rsidR="00B16BD3" w:rsidRDefault="00B16BD3">
      <w:pPr>
        <w:rPr>
          <w:lang w:val="uk-UA"/>
        </w:rPr>
      </w:pPr>
    </w:p>
    <w:p w:rsidR="00B16BD3" w:rsidRDefault="00B16BD3">
      <w:pPr>
        <w:rPr>
          <w:lang w:val="uk-UA"/>
        </w:rPr>
      </w:pPr>
    </w:p>
    <w:sectPr w:rsidR="00B16BD3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BD3" w:rsidRDefault="00B16BD3" w:rsidP="00EE1455">
      <w:pPr>
        <w:spacing w:after="0" w:line="240" w:lineRule="auto"/>
      </w:pPr>
      <w:r>
        <w:separator/>
      </w:r>
    </w:p>
  </w:endnote>
  <w:endnote w:type="continuationSeparator" w:id="0">
    <w:p w:rsidR="00B16BD3" w:rsidRDefault="00B16BD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BD3" w:rsidRDefault="00B16BD3" w:rsidP="00EE1455">
      <w:pPr>
        <w:spacing w:after="0" w:line="240" w:lineRule="auto"/>
      </w:pPr>
      <w:r>
        <w:separator/>
      </w:r>
    </w:p>
  </w:footnote>
  <w:footnote w:type="continuationSeparator" w:id="0">
    <w:p w:rsidR="00B16BD3" w:rsidRDefault="00B16BD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2752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2A77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1214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1F3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3B92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2FC5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35B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35C1C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0EA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7331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1D58"/>
    <w:rsid w:val="00952FA8"/>
    <w:rsid w:val="00954219"/>
    <w:rsid w:val="00954462"/>
    <w:rsid w:val="00955944"/>
    <w:rsid w:val="00957B9A"/>
    <w:rsid w:val="00961FE8"/>
    <w:rsid w:val="00963074"/>
    <w:rsid w:val="009640EA"/>
    <w:rsid w:val="009713BE"/>
    <w:rsid w:val="0097140F"/>
    <w:rsid w:val="00974F3F"/>
    <w:rsid w:val="009850D2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E6DC5"/>
    <w:rsid w:val="009F6D80"/>
    <w:rsid w:val="00A01EC5"/>
    <w:rsid w:val="00A041B9"/>
    <w:rsid w:val="00A0453D"/>
    <w:rsid w:val="00A0678D"/>
    <w:rsid w:val="00A10D23"/>
    <w:rsid w:val="00A20614"/>
    <w:rsid w:val="00A23A77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AF5B2D"/>
    <w:rsid w:val="00B01EA2"/>
    <w:rsid w:val="00B10482"/>
    <w:rsid w:val="00B144F6"/>
    <w:rsid w:val="00B15F41"/>
    <w:rsid w:val="00B16BD3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6C2"/>
    <w:rsid w:val="00BE5921"/>
    <w:rsid w:val="00BE63D2"/>
    <w:rsid w:val="00BE6F89"/>
    <w:rsid w:val="00BF0004"/>
    <w:rsid w:val="00BF48D5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325B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5EEC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5716E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5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359</Words>
  <Characters>2049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2024-07-10T06:44:00Z</cp:lastPrinted>
  <dcterms:created xsi:type="dcterms:W3CDTF">2024-08-01T05:25:00Z</dcterms:created>
  <dcterms:modified xsi:type="dcterms:W3CDTF">2024-08-05T12:17:00Z</dcterms:modified>
</cp:coreProperties>
</file>