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3CBC" w:rsidRDefault="00173CBC" w:rsidP="007E0C62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E2090E">
        <w:rPr>
          <w:rFonts w:ascii="Times New Roman" w:hAnsi="Times New Roman"/>
          <w:szCs w:val="24"/>
        </w:rPr>
        <w:object w:dxaOrig="730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5.25pt;height:49.5pt" o:ole="" fillcolor="window">
            <v:imagedata r:id="rId7" o:title=""/>
          </v:shape>
          <o:OLEObject Type="Embed" ProgID="Paint.Picture" ShapeID="_x0000_i1025" DrawAspect="Content" ObjectID="_1784376047" r:id="rId8"/>
        </w:object>
      </w:r>
    </w:p>
    <w:p w:rsidR="00173CBC" w:rsidRDefault="00173CBC" w:rsidP="007E0C62">
      <w:pPr>
        <w:pStyle w:val="1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:rsidR="00173CBC" w:rsidRDefault="00173CBC" w:rsidP="007E0C62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:rsidR="00173CBC" w:rsidRDefault="00173CBC" w:rsidP="007E0C62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:rsidR="00173CBC" w:rsidRDefault="00173CBC" w:rsidP="007E0C62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:rsidR="00173CBC" w:rsidRDefault="00173CBC" w:rsidP="007E0C62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173CBC" w:rsidRDefault="00173CBC" w:rsidP="007E0C62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Проєкт</w:t>
      </w:r>
    </w:p>
    <w:p w:rsidR="00173CBC" w:rsidRDefault="00173CBC" w:rsidP="007E0C62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:rsidR="00173CBC" w:rsidRDefault="00173CBC" w:rsidP="007E0C62">
      <w:pPr>
        <w:pStyle w:val="Normal2"/>
        <w:jc w:val="center"/>
        <w:rPr>
          <w:rFonts w:ascii="Times New Roman" w:hAnsi="Times New Roman"/>
          <w:szCs w:val="24"/>
        </w:rPr>
      </w:pPr>
    </w:p>
    <w:p w:rsidR="00173CBC" w:rsidRDefault="00173CBC" w:rsidP="007E0C62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___________2024                                        м. Кіцмань                                          №_______</w:t>
      </w:r>
    </w:p>
    <w:p w:rsidR="00173CBC" w:rsidRPr="00A461C0" w:rsidRDefault="00173CBC" w:rsidP="00EE1455">
      <w:pPr>
        <w:pStyle w:val="Normal2"/>
        <w:rPr>
          <w:rFonts w:ascii="Times New Roman" w:hAnsi="Times New Roman"/>
          <w:b/>
          <w:szCs w:val="24"/>
        </w:rPr>
      </w:pPr>
    </w:p>
    <w:p w:rsidR="00173CBC" w:rsidRDefault="00173CBC" w:rsidP="00EC0E7D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Про затвердження </w:t>
      </w:r>
      <w:r>
        <w:rPr>
          <w:rFonts w:ascii="Times New Roman" w:hAnsi="Times New Roman"/>
          <w:b/>
          <w:sz w:val="24"/>
          <w:szCs w:val="24"/>
          <w:lang w:val="uk-UA"/>
        </w:rPr>
        <w:t>подання органу</w:t>
      </w: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опіки </w:t>
      </w:r>
    </w:p>
    <w:p w:rsidR="00173CBC" w:rsidRDefault="00173CBC" w:rsidP="00626DC1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та піклування про доцільність призначення </w:t>
      </w:r>
    </w:p>
    <w:p w:rsidR="00173CBC" w:rsidRDefault="00173CBC" w:rsidP="00626DC1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ОСОБА 1 опікуном</w:t>
      </w:r>
    </w:p>
    <w:p w:rsidR="00173CBC" w:rsidRPr="00014663" w:rsidRDefault="00173CBC" w:rsidP="00626DC1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над ОСОБА 2</w:t>
      </w:r>
    </w:p>
    <w:p w:rsidR="00173CBC" w:rsidRPr="00A461C0" w:rsidRDefault="00173CBC" w:rsidP="0032457C">
      <w:pPr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173CBC" w:rsidRDefault="00173CBC" w:rsidP="00D90582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Керуючись 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підпункт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4 пункту “б” частини першої статті 34 Закону України «Про місцеве самоврядування в Україні», </w:t>
      </w:r>
      <w:r>
        <w:rPr>
          <w:rFonts w:ascii="Times New Roman" w:hAnsi="Times New Roman"/>
          <w:sz w:val="24"/>
          <w:szCs w:val="24"/>
          <w:lang w:val="uk-UA"/>
        </w:rPr>
        <w:t xml:space="preserve">Законом України «Про опіку та піклування над повнолітніми недієздатними особами та особами цивільна дієздатність яких обмежена», </w:t>
      </w:r>
      <w:r w:rsidRPr="00ED7684">
        <w:rPr>
          <w:rFonts w:ascii="Times New Roman" w:hAnsi="Times New Roman"/>
          <w:sz w:val="24"/>
          <w:szCs w:val="24"/>
          <w:lang w:val="uk-UA"/>
        </w:rPr>
        <w:t>стат</w:t>
      </w:r>
      <w:r>
        <w:rPr>
          <w:rFonts w:ascii="Times New Roman" w:hAnsi="Times New Roman"/>
          <w:sz w:val="24"/>
          <w:szCs w:val="24"/>
          <w:lang w:val="uk-UA"/>
        </w:rPr>
        <w:t>тями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55,56,</w:t>
      </w:r>
      <w:r>
        <w:rPr>
          <w:rFonts w:ascii="Times New Roman" w:hAnsi="Times New Roman"/>
          <w:sz w:val="24"/>
          <w:szCs w:val="24"/>
          <w:lang w:val="uk-UA"/>
        </w:rPr>
        <w:t>58,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60,62,63,67-74 Цивільного кодексу України, </w:t>
      </w:r>
      <w:r w:rsidRPr="00963074">
        <w:rPr>
          <w:rFonts w:ascii="Times New Roman" w:hAnsi="Times New Roman"/>
          <w:sz w:val="24"/>
          <w:szCs w:val="24"/>
          <w:lang w:val="uk-UA"/>
        </w:rPr>
        <w:t>Правил</w:t>
      </w:r>
      <w:r>
        <w:rPr>
          <w:rFonts w:ascii="Times New Roman" w:hAnsi="Times New Roman"/>
          <w:sz w:val="24"/>
          <w:szCs w:val="24"/>
          <w:lang w:val="uk-UA"/>
        </w:rPr>
        <w:t>ами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опіки та піклування, затверджени</w:t>
      </w:r>
      <w:r>
        <w:rPr>
          <w:rFonts w:ascii="Times New Roman" w:hAnsi="Times New Roman"/>
          <w:sz w:val="24"/>
          <w:szCs w:val="24"/>
          <w:lang w:val="uk-UA"/>
        </w:rPr>
        <w:t>ми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наказом Державного комітету України у справах сім’ї та молоді, Міністерств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освіти України, Міністерств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охорони здоров’я України, Міністерств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праці та соціальної політики України від 26.05.1999р.</w:t>
      </w:r>
      <w:r w:rsidRPr="00963074">
        <w:rPr>
          <w:rFonts w:ascii="Times New Roman" w:hAnsi="Times New Roman"/>
          <w:sz w:val="24"/>
          <w:szCs w:val="24"/>
        </w:rPr>
        <w:t> </w:t>
      </w:r>
      <w:r w:rsidRPr="00963074">
        <w:rPr>
          <w:rFonts w:ascii="Times New Roman" w:hAnsi="Times New Roman"/>
          <w:sz w:val="24"/>
          <w:szCs w:val="24"/>
          <w:lang w:val="uk-UA"/>
        </w:rPr>
        <w:t>№34/166/131/88</w:t>
      </w:r>
      <w:r w:rsidRPr="00ED7684">
        <w:rPr>
          <w:rFonts w:ascii="Times New Roman" w:hAnsi="Times New Roman"/>
          <w:bCs/>
          <w:sz w:val="24"/>
          <w:szCs w:val="24"/>
          <w:lang w:val="uk-UA"/>
        </w:rPr>
        <w:t xml:space="preserve">, </w:t>
      </w:r>
      <w:r w:rsidRPr="00620BC1">
        <w:rPr>
          <w:rFonts w:ascii="Times New Roman" w:hAnsi="Times New Roman"/>
          <w:sz w:val="24"/>
          <w:szCs w:val="24"/>
          <w:lang w:val="uk-UA"/>
        </w:rPr>
        <w:t xml:space="preserve">рішенням </w:t>
      </w:r>
      <w:r w:rsidRPr="00620BC1">
        <w:rPr>
          <w:rFonts w:ascii="Times New Roman" w:hAnsi="Times New Roman"/>
          <w:sz w:val="24"/>
          <w:szCs w:val="24"/>
          <w:lang w:val="en-US"/>
        </w:rPr>
        <w:t>XX</w:t>
      </w:r>
      <w:r>
        <w:rPr>
          <w:rFonts w:ascii="Times New Roman" w:hAnsi="Times New Roman"/>
          <w:sz w:val="24"/>
          <w:szCs w:val="24"/>
          <w:lang w:val="en-US"/>
        </w:rPr>
        <w:t>VI</w:t>
      </w:r>
      <w:r w:rsidRPr="00620BC1">
        <w:rPr>
          <w:rFonts w:ascii="Times New Roman" w:hAnsi="Times New Roman"/>
          <w:sz w:val="24"/>
          <w:szCs w:val="24"/>
          <w:lang w:val="uk-UA"/>
        </w:rPr>
        <w:t xml:space="preserve"> сесії Кіцманської міської ради </w:t>
      </w:r>
      <w:r w:rsidRPr="00620BC1">
        <w:rPr>
          <w:rFonts w:ascii="Times New Roman" w:hAnsi="Times New Roman"/>
          <w:sz w:val="24"/>
          <w:szCs w:val="24"/>
          <w:lang w:val="en-US"/>
        </w:rPr>
        <w:t>VIII</w:t>
      </w:r>
      <w:r w:rsidRPr="00620BC1">
        <w:rPr>
          <w:rFonts w:ascii="Times New Roman" w:hAnsi="Times New Roman"/>
          <w:sz w:val="24"/>
          <w:szCs w:val="24"/>
          <w:lang w:val="uk-UA"/>
        </w:rPr>
        <w:t xml:space="preserve"> скликання  від 31.03.2023 року №52/3 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«Про затвердження </w:t>
      </w:r>
      <w:r>
        <w:rPr>
          <w:rFonts w:ascii="Times New Roman" w:hAnsi="Times New Roman"/>
          <w:sz w:val="24"/>
          <w:szCs w:val="24"/>
          <w:lang w:val="uk-UA"/>
        </w:rPr>
        <w:t xml:space="preserve">оновленого складу опікунської ради та затвердження Положення з питань забезпечення прав повнолітніх (недієздатних) осіб, які потребують опіки (піклування), враховуючи 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протокол </w:t>
      </w:r>
      <w:r>
        <w:rPr>
          <w:rFonts w:ascii="Times New Roman" w:hAnsi="Times New Roman"/>
          <w:sz w:val="24"/>
          <w:szCs w:val="24"/>
          <w:lang w:val="uk-UA"/>
        </w:rPr>
        <w:t xml:space="preserve"> засідання опікунської ради при виконавчому комітеті Кіцманської міської ради від 25</w:t>
      </w:r>
      <w:r w:rsidRPr="007C0BDE">
        <w:rPr>
          <w:rFonts w:ascii="Times New Roman" w:hAnsi="Times New Roman"/>
          <w:sz w:val="24"/>
          <w:szCs w:val="24"/>
          <w:lang w:val="uk-UA"/>
        </w:rPr>
        <w:t>.07.2024р</w:t>
      </w:r>
      <w:r w:rsidRPr="00D20C56">
        <w:rPr>
          <w:rFonts w:ascii="Times New Roman" w:hAnsi="Times New Roman"/>
          <w:color w:val="FF0000"/>
          <w:sz w:val="24"/>
          <w:szCs w:val="24"/>
          <w:lang w:val="uk-UA"/>
        </w:rPr>
        <w:t>.</w:t>
      </w:r>
      <w:r>
        <w:rPr>
          <w:rFonts w:ascii="Times New Roman" w:hAnsi="Times New Roman"/>
          <w:sz w:val="24"/>
          <w:szCs w:val="24"/>
          <w:lang w:val="uk-UA"/>
        </w:rPr>
        <w:t xml:space="preserve"> №35, </w:t>
      </w:r>
      <w:r w:rsidRPr="00ED7684">
        <w:rPr>
          <w:rFonts w:ascii="Times New Roman" w:hAnsi="Times New Roman"/>
          <w:sz w:val="24"/>
          <w:szCs w:val="24"/>
          <w:lang w:val="uk-UA"/>
        </w:rPr>
        <w:t>виконавчий комітет  міської ради</w:t>
      </w:r>
    </w:p>
    <w:p w:rsidR="00173CBC" w:rsidRPr="00D90582" w:rsidRDefault="00173CBC" w:rsidP="00D90582">
      <w:pPr>
        <w:jc w:val="both"/>
        <w:rPr>
          <w:rFonts w:ascii="Times New Roman" w:hAnsi="Times New Roman"/>
          <w:sz w:val="24"/>
          <w:szCs w:val="24"/>
          <w:lang w:val="uk-UA"/>
        </w:rPr>
      </w:pPr>
      <w:r w:rsidRPr="00D40E12">
        <w:rPr>
          <w:rFonts w:ascii="Times New Roman" w:hAnsi="Times New Roman"/>
          <w:b/>
          <w:sz w:val="24"/>
          <w:szCs w:val="24"/>
          <w:lang w:val="uk-UA"/>
        </w:rPr>
        <w:t>В И Р І Ш И В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: </w:t>
      </w:r>
    </w:p>
    <w:p w:rsidR="00173CBC" w:rsidRDefault="00173CBC" w:rsidP="00881857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>1.</w:t>
      </w:r>
      <w:r w:rsidRPr="00D90582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Затвердити подання органу опіки та піклування </w:t>
      </w:r>
      <w:r>
        <w:rPr>
          <w:rFonts w:ascii="Times New Roman" w:hAnsi="Times New Roman"/>
          <w:sz w:val="24"/>
          <w:szCs w:val="24"/>
          <w:lang w:val="uk-UA"/>
        </w:rPr>
        <w:t xml:space="preserve">при виконавчому комітеті Кіцманської 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міської ради Чернівецького району Чернівецької області про доцільність призначення </w:t>
      </w:r>
      <w:r>
        <w:rPr>
          <w:rFonts w:ascii="Times New Roman" w:hAnsi="Times New Roman"/>
          <w:sz w:val="24"/>
          <w:szCs w:val="24"/>
          <w:lang w:val="uk-UA"/>
        </w:rPr>
        <w:t>ОСОБА 1</w:t>
      </w:r>
      <w:r w:rsidRPr="005A7DAB">
        <w:rPr>
          <w:rFonts w:ascii="Times New Roman" w:hAnsi="Times New Roman"/>
          <w:bCs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sz w:val="24"/>
          <w:szCs w:val="24"/>
          <w:lang w:val="uk-UA"/>
        </w:rPr>
        <w:t>2003</w:t>
      </w:r>
      <w:r w:rsidRPr="001C5FAC">
        <w:rPr>
          <w:rFonts w:ascii="Times New Roman" w:hAnsi="Times New Roman"/>
          <w:sz w:val="24"/>
          <w:szCs w:val="24"/>
          <w:lang w:val="uk-UA"/>
        </w:rPr>
        <w:t>р.н., як</w:t>
      </w:r>
      <w:r>
        <w:rPr>
          <w:rFonts w:ascii="Times New Roman" w:hAnsi="Times New Roman"/>
          <w:sz w:val="24"/>
          <w:szCs w:val="24"/>
          <w:lang w:val="uk-UA"/>
        </w:rPr>
        <w:t>а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 проживає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за адресою: </w:t>
      </w:r>
      <w:r>
        <w:rPr>
          <w:rFonts w:ascii="Times New Roman" w:hAnsi="Times New Roman"/>
          <w:sz w:val="24"/>
          <w:szCs w:val="24"/>
          <w:lang w:val="uk-UA"/>
        </w:rPr>
        <w:t>с.Кліводин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sz w:val="24"/>
          <w:szCs w:val="24"/>
          <w:lang w:val="uk-UA"/>
        </w:rPr>
        <w:t>АДРЕСА 1,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Чернівецького району, Чернівецької області опікуном над </w:t>
      </w:r>
      <w:r>
        <w:rPr>
          <w:rFonts w:ascii="Times New Roman" w:hAnsi="Times New Roman"/>
          <w:sz w:val="24"/>
          <w:szCs w:val="24"/>
          <w:lang w:val="uk-UA"/>
        </w:rPr>
        <w:t>ОСОБА 2,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19</w:t>
      </w:r>
      <w:r>
        <w:rPr>
          <w:rFonts w:ascii="Times New Roman" w:hAnsi="Times New Roman"/>
          <w:sz w:val="24"/>
          <w:szCs w:val="24"/>
          <w:lang w:val="uk-UA"/>
        </w:rPr>
        <w:t>54</w:t>
      </w:r>
      <w:r w:rsidRPr="00881857">
        <w:rPr>
          <w:rFonts w:ascii="Times New Roman" w:hAnsi="Times New Roman"/>
          <w:sz w:val="24"/>
          <w:szCs w:val="24"/>
          <w:lang w:val="uk-UA"/>
        </w:rPr>
        <w:t>р.н.,</w:t>
      </w:r>
      <w:r>
        <w:rPr>
          <w:rFonts w:ascii="Times New Roman" w:hAnsi="Times New Roman"/>
          <w:sz w:val="24"/>
          <w:szCs w:val="24"/>
          <w:lang w:val="uk-UA"/>
        </w:rPr>
        <w:t xml:space="preserve"> інвалідом ІІгр. </w:t>
      </w:r>
      <w:r w:rsidRPr="00881857">
        <w:rPr>
          <w:rFonts w:ascii="Times New Roman" w:hAnsi="Times New Roman"/>
          <w:sz w:val="24"/>
          <w:szCs w:val="24"/>
          <w:lang w:val="uk-UA"/>
        </w:rPr>
        <w:t>як</w:t>
      </w:r>
      <w:r>
        <w:rPr>
          <w:rFonts w:ascii="Times New Roman" w:hAnsi="Times New Roman"/>
          <w:sz w:val="24"/>
          <w:szCs w:val="24"/>
          <w:lang w:val="uk-UA"/>
        </w:rPr>
        <w:t>а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потребує постійно</w:t>
      </w:r>
      <w:r>
        <w:rPr>
          <w:rFonts w:ascii="Times New Roman" w:hAnsi="Times New Roman"/>
          <w:sz w:val="24"/>
          <w:szCs w:val="24"/>
          <w:lang w:val="uk-UA"/>
        </w:rPr>
        <w:t>го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сторонньо</w:t>
      </w:r>
      <w:r>
        <w:rPr>
          <w:rFonts w:ascii="Times New Roman" w:hAnsi="Times New Roman"/>
          <w:sz w:val="24"/>
          <w:szCs w:val="24"/>
          <w:lang w:val="uk-UA"/>
        </w:rPr>
        <w:t>го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до</w:t>
      </w:r>
      <w:r>
        <w:rPr>
          <w:rFonts w:ascii="Times New Roman" w:hAnsi="Times New Roman"/>
          <w:sz w:val="24"/>
          <w:szCs w:val="24"/>
          <w:lang w:val="uk-UA"/>
        </w:rPr>
        <w:t>гляду</w:t>
      </w:r>
      <w:r w:rsidRPr="00881857">
        <w:rPr>
          <w:rFonts w:ascii="Times New Roman" w:hAnsi="Times New Roman"/>
          <w:sz w:val="24"/>
          <w:szCs w:val="24"/>
          <w:lang w:val="uk-UA"/>
        </w:rPr>
        <w:t>, проживає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за адресою: </w:t>
      </w:r>
      <w:r>
        <w:rPr>
          <w:rFonts w:ascii="Times New Roman" w:hAnsi="Times New Roman"/>
          <w:sz w:val="24"/>
          <w:szCs w:val="24"/>
          <w:lang w:val="uk-UA"/>
        </w:rPr>
        <w:t>с.Кліводин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sz w:val="24"/>
          <w:szCs w:val="24"/>
          <w:lang w:val="uk-UA"/>
        </w:rPr>
        <w:t>АДРЕСА 1,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Чернівецького району, Чернівецької області </w:t>
      </w:r>
      <w:r>
        <w:rPr>
          <w:rFonts w:ascii="Times New Roman" w:hAnsi="Times New Roman"/>
          <w:sz w:val="24"/>
          <w:szCs w:val="24"/>
          <w:lang w:val="uk-UA"/>
        </w:rPr>
        <w:t>(додається).</w:t>
      </w:r>
    </w:p>
    <w:p w:rsidR="00173CBC" w:rsidRPr="00FF39D7" w:rsidRDefault="00173CBC" w:rsidP="00FF39D7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2.</w:t>
      </w:r>
      <w:r w:rsidRPr="00D90582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>Направити подання до Кіцманського районного суду про доцільність призначення ОСОБА 1</w:t>
      </w:r>
      <w:r w:rsidRPr="005A7DAB">
        <w:rPr>
          <w:rFonts w:ascii="Times New Roman" w:hAnsi="Times New Roman"/>
          <w:bCs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sz w:val="24"/>
          <w:szCs w:val="24"/>
          <w:lang w:val="uk-UA"/>
        </w:rPr>
        <w:t>2003</w:t>
      </w:r>
      <w:r w:rsidRPr="001C5FAC">
        <w:rPr>
          <w:rFonts w:ascii="Times New Roman" w:hAnsi="Times New Roman"/>
          <w:sz w:val="24"/>
          <w:szCs w:val="24"/>
          <w:lang w:val="uk-UA"/>
        </w:rPr>
        <w:t>р.н.</w:t>
      </w:r>
      <w:r>
        <w:rPr>
          <w:rFonts w:ascii="Times New Roman" w:hAnsi="Times New Roman"/>
          <w:sz w:val="24"/>
          <w:szCs w:val="24"/>
          <w:lang w:val="uk-UA"/>
        </w:rPr>
        <w:t xml:space="preserve"> опікуном над 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>ОСОБА 2,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19</w:t>
      </w:r>
      <w:r>
        <w:rPr>
          <w:rFonts w:ascii="Times New Roman" w:hAnsi="Times New Roman"/>
          <w:sz w:val="24"/>
          <w:szCs w:val="24"/>
          <w:lang w:val="uk-UA"/>
        </w:rPr>
        <w:t>54</w:t>
      </w:r>
      <w:r w:rsidRPr="00881857">
        <w:rPr>
          <w:rFonts w:ascii="Times New Roman" w:hAnsi="Times New Roman"/>
          <w:sz w:val="24"/>
          <w:szCs w:val="24"/>
          <w:lang w:val="uk-UA"/>
        </w:rPr>
        <w:t>р.н.,</w:t>
      </w:r>
      <w:r>
        <w:rPr>
          <w:rFonts w:ascii="Times New Roman" w:hAnsi="Times New Roman"/>
          <w:sz w:val="24"/>
          <w:szCs w:val="24"/>
          <w:lang w:val="uk-UA"/>
        </w:rPr>
        <w:t xml:space="preserve"> інвалідом ІІгр. у випадку визнання її судом недієздатною.</w:t>
      </w:r>
    </w:p>
    <w:p w:rsidR="00173CBC" w:rsidRDefault="00173CBC" w:rsidP="00B10482">
      <w:pPr>
        <w:pStyle w:val="ListParagraph"/>
        <w:ind w:left="0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3. Контроль за виконанням даного рішення покласти на керуючу справами (секретара) виконавчого комітету Ярославу РАКОВІЦУ .</w:t>
      </w:r>
    </w:p>
    <w:p w:rsidR="00173CBC" w:rsidRPr="00FF39D7" w:rsidRDefault="00173CBC" w:rsidP="00FF39D7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ab/>
      </w:r>
    </w:p>
    <w:p w:rsidR="00173CBC" w:rsidRDefault="00173CBC" w:rsidP="000A10D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Міс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>ьк</w:t>
      </w:r>
      <w:r>
        <w:rPr>
          <w:rFonts w:ascii="Times New Roman" w:hAnsi="Times New Roman"/>
          <w:b/>
          <w:sz w:val="24"/>
          <w:szCs w:val="24"/>
          <w:lang w:val="uk-UA"/>
        </w:rPr>
        <w:t>ий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голов</w:t>
      </w:r>
      <w:r>
        <w:rPr>
          <w:rFonts w:ascii="Times New Roman" w:hAnsi="Times New Roman"/>
          <w:b/>
          <w:sz w:val="24"/>
          <w:szCs w:val="24"/>
          <w:lang w:val="uk-UA"/>
        </w:rPr>
        <w:t>а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</w:t>
      </w:r>
      <w:r>
        <w:rPr>
          <w:rFonts w:ascii="Times New Roman" w:hAnsi="Times New Roman"/>
          <w:b/>
          <w:sz w:val="24"/>
          <w:szCs w:val="24"/>
          <w:lang w:val="uk-UA"/>
        </w:rPr>
        <w:t>Сергій БУЛЕГА</w:t>
      </w:r>
    </w:p>
    <w:p w:rsidR="00173CBC" w:rsidRDefault="00173CBC" w:rsidP="000A10D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173CBC" w:rsidRPr="006E1E18" w:rsidRDefault="00173CBC" w:rsidP="000A10D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173CBC" w:rsidRDefault="00173CBC" w:rsidP="000A10DB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173CBC" w:rsidRPr="00AB1F9E" w:rsidRDefault="00173CBC" w:rsidP="000A10DB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173CBC" w:rsidRDefault="00173CBC">
      <w:pPr>
        <w:rPr>
          <w:lang w:val="uk-UA"/>
        </w:rPr>
      </w:pPr>
    </w:p>
    <w:p w:rsidR="00173CBC" w:rsidRDefault="00173CBC">
      <w:pPr>
        <w:rPr>
          <w:lang w:val="uk-UA"/>
        </w:rPr>
      </w:pPr>
    </w:p>
    <w:p w:rsidR="00173CBC" w:rsidRDefault="00173CBC">
      <w:pPr>
        <w:rPr>
          <w:lang w:val="uk-UA"/>
        </w:rPr>
      </w:pPr>
    </w:p>
    <w:p w:rsidR="00173CBC" w:rsidRDefault="00173CBC">
      <w:pPr>
        <w:rPr>
          <w:lang w:val="uk-UA"/>
        </w:rPr>
      </w:pPr>
    </w:p>
    <w:p w:rsidR="00173CBC" w:rsidRDefault="00173CBC">
      <w:pPr>
        <w:rPr>
          <w:lang w:val="uk-UA"/>
        </w:rPr>
      </w:pPr>
    </w:p>
    <w:p w:rsidR="00173CBC" w:rsidRDefault="00173CBC">
      <w:pPr>
        <w:rPr>
          <w:lang w:val="uk-UA"/>
        </w:rPr>
      </w:pPr>
    </w:p>
    <w:p w:rsidR="00173CBC" w:rsidRDefault="00173CBC">
      <w:pPr>
        <w:rPr>
          <w:lang w:val="uk-UA"/>
        </w:rPr>
      </w:pPr>
    </w:p>
    <w:p w:rsidR="00173CBC" w:rsidRDefault="00173CBC">
      <w:pPr>
        <w:rPr>
          <w:lang w:val="uk-UA"/>
        </w:rPr>
      </w:pPr>
    </w:p>
    <w:p w:rsidR="00173CBC" w:rsidRDefault="00173CBC">
      <w:pPr>
        <w:rPr>
          <w:lang w:val="uk-UA"/>
        </w:rPr>
      </w:pPr>
    </w:p>
    <w:sectPr w:rsidR="00173CBC" w:rsidSect="00491ED6">
      <w:pgSz w:w="11906" w:h="16838" w:code="9"/>
      <w:pgMar w:top="899" w:right="566" w:bottom="709" w:left="180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73CBC" w:rsidRDefault="00173CBC" w:rsidP="00EE1455">
      <w:pPr>
        <w:spacing w:after="0" w:line="240" w:lineRule="auto"/>
      </w:pPr>
      <w:r>
        <w:separator/>
      </w:r>
    </w:p>
  </w:endnote>
  <w:endnote w:type="continuationSeparator" w:id="0">
    <w:p w:rsidR="00173CBC" w:rsidRDefault="00173CBC" w:rsidP="00EE14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73CBC" w:rsidRDefault="00173CBC" w:rsidP="00EE1455">
      <w:pPr>
        <w:spacing w:after="0" w:line="240" w:lineRule="auto"/>
      </w:pPr>
      <w:r>
        <w:separator/>
      </w:r>
    </w:p>
  </w:footnote>
  <w:footnote w:type="continuationSeparator" w:id="0">
    <w:p w:rsidR="00173CBC" w:rsidRDefault="00173CBC" w:rsidP="00EE14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6A14554"/>
    <w:multiLevelType w:val="hybridMultilevel"/>
    <w:tmpl w:val="F2AAF378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50FA5C6A"/>
    <w:multiLevelType w:val="multilevel"/>
    <w:tmpl w:val="24CCF1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54951CE3"/>
    <w:multiLevelType w:val="hybridMultilevel"/>
    <w:tmpl w:val="FEF22622"/>
    <w:lvl w:ilvl="0" w:tplc="66CC3A9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3">
    <w:nsid w:val="66180014"/>
    <w:multiLevelType w:val="hybridMultilevel"/>
    <w:tmpl w:val="D5466A7E"/>
    <w:lvl w:ilvl="0" w:tplc="6952FC4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">
    <w:nsid w:val="792435BC"/>
    <w:multiLevelType w:val="hybridMultilevel"/>
    <w:tmpl w:val="787A7898"/>
    <w:lvl w:ilvl="0" w:tplc="D88AC538">
      <w:start w:val="1"/>
      <w:numFmt w:val="decimal"/>
      <w:lvlText w:val="%1."/>
      <w:lvlJc w:val="left"/>
      <w:pPr>
        <w:ind w:left="900" w:hanging="360"/>
      </w:pPr>
      <w:rPr>
        <w:rFonts w:ascii="Times New Roman" w:eastAsia="Times New Roman" w:hAnsi="Times New Roman" w:cs="Times New Roman"/>
      </w:rPr>
    </w:lvl>
    <w:lvl w:ilvl="1" w:tplc="0422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num w:numId="1">
    <w:abstractNumId w:val="0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4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18E6"/>
    <w:rsid w:val="000105B0"/>
    <w:rsid w:val="00012867"/>
    <w:rsid w:val="00012B86"/>
    <w:rsid w:val="00014663"/>
    <w:rsid w:val="000206A9"/>
    <w:rsid w:val="00021131"/>
    <w:rsid w:val="00021CF5"/>
    <w:rsid w:val="00027C0C"/>
    <w:rsid w:val="000360A6"/>
    <w:rsid w:val="00056551"/>
    <w:rsid w:val="00060337"/>
    <w:rsid w:val="00064A15"/>
    <w:rsid w:val="00067716"/>
    <w:rsid w:val="00067920"/>
    <w:rsid w:val="00070E28"/>
    <w:rsid w:val="000721E5"/>
    <w:rsid w:val="0007446D"/>
    <w:rsid w:val="000801AD"/>
    <w:rsid w:val="00080D4D"/>
    <w:rsid w:val="00084EBD"/>
    <w:rsid w:val="000857FC"/>
    <w:rsid w:val="000944D8"/>
    <w:rsid w:val="00097F96"/>
    <w:rsid w:val="000A10DB"/>
    <w:rsid w:val="000B5051"/>
    <w:rsid w:val="000C0AC7"/>
    <w:rsid w:val="000C2B6A"/>
    <w:rsid w:val="000C2D57"/>
    <w:rsid w:val="000C7C4A"/>
    <w:rsid w:val="000D4405"/>
    <w:rsid w:val="000E5091"/>
    <w:rsid w:val="0010141C"/>
    <w:rsid w:val="00103286"/>
    <w:rsid w:val="00116300"/>
    <w:rsid w:val="001253C8"/>
    <w:rsid w:val="001310B8"/>
    <w:rsid w:val="00131B8C"/>
    <w:rsid w:val="00134C90"/>
    <w:rsid w:val="001421CD"/>
    <w:rsid w:val="00142D11"/>
    <w:rsid w:val="00146D9B"/>
    <w:rsid w:val="00147A56"/>
    <w:rsid w:val="00147A60"/>
    <w:rsid w:val="001557F1"/>
    <w:rsid w:val="001567BF"/>
    <w:rsid w:val="0015746B"/>
    <w:rsid w:val="00162DE6"/>
    <w:rsid w:val="0016749F"/>
    <w:rsid w:val="00170069"/>
    <w:rsid w:val="001718E6"/>
    <w:rsid w:val="00173CBC"/>
    <w:rsid w:val="00177F8B"/>
    <w:rsid w:val="00183C65"/>
    <w:rsid w:val="001963EF"/>
    <w:rsid w:val="00196D86"/>
    <w:rsid w:val="001A00F5"/>
    <w:rsid w:val="001A0E06"/>
    <w:rsid w:val="001A48E4"/>
    <w:rsid w:val="001B3B53"/>
    <w:rsid w:val="001C5FAC"/>
    <w:rsid w:val="001C66B5"/>
    <w:rsid w:val="001D0360"/>
    <w:rsid w:val="001D21C2"/>
    <w:rsid w:val="001D2C08"/>
    <w:rsid w:val="001D3C37"/>
    <w:rsid w:val="001D5B08"/>
    <w:rsid w:val="001E2BBE"/>
    <w:rsid w:val="001E4B92"/>
    <w:rsid w:val="001F0262"/>
    <w:rsid w:val="001F1B42"/>
    <w:rsid w:val="001F61F1"/>
    <w:rsid w:val="002060C5"/>
    <w:rsid w:val="00207934"/>
    <w:rsid w:val="002100D8"/>
    <w:rsid w:val="00211C8E"/>
    <w:rsid w:val="002147DE"/>
    <w:rsid w:val="002232D7"/>
    <w:rsid w:val="00225556"/>
    <w:rsid w:val="0023057A"/>
    <w:rsid w:val="00230B3A"/>
    <w:rsid w:val="00237342"/>
    <w:rsid w:val="00240FCD"/>
    <w:rsid w:val="00244726"/>
    <w:rsid w:val="00250A74"/>
    <w:rsid w:val="002518ED"/>
    <w:rsid w:val="0025745D"/>
    <w:rsid w:val="002576D7"/>
    <w:rsid w:val="002615D1"/>
    <w:rsid w:val="00262C6C"/>
    <w:rsid w:val="00267089"/>
    <w:rsid w:val="00267CCA"/>
    <w:rsid w:val="0028366E"/>
    <w:rsid w:val="00283FC9"/>
    <w:rsid w:val="00284622"/>
    <w:rsid w:val="00286FE1"/>
    <w:rsid w:val="002960F8"/>
    <w:rsid w:val="002A0B05"/>
    <w:rsid w:val="002A3C80"/>
    <w:rsid w:val="002A513D"/>
    <w:rsid w:val="002A51E0"/>
    <w:rsid w:val="002A54A3"/>
    <w:rsid w:val="002A6ED6"/>
    <w:rsid w:val="002B2AE1"/>
    <w:rsid w:val="002B7381"/>
    <w:rsid w:val="002C02B4"/>
    <w:rsid w:val="002C0330"/>
    <w:rsid w:val="002C5056"/>
    <w:rsid w:val="002C50BA"/>
    <w:rsid w:val="002C7B41"/>
    <w:rsid w:val="002D6817"/>
    <w:rsid w:val="002E671A"/>
    <w:rsid w:val="002F13C3"/>
    <w:rsid w:val="0030495D"/>
    <w:rsid w:val="0030538B"/>
    <w:rsid w:val="00307527"/>
    <w:rsid w:val="00317427"/>
    <w:rsid w:val="00322060"/>
    <w:rsid w:val="0032457C"/>
    <w:rsid w:val="0032767E"/>
    <w:rsid w:val="00354E5A"/>
    <w:rsid w:val="00357582"/>
    <w:rsid w:val="00360BB1"/>
    <w:rsid w:val="00362BA7"/>
    <w:rsid w:val="00381C9A"/>
    <w:rsid w:val="00385665"/>
    <w:rsid w:val="003905F6"/>
    <w:rsid w:val="00390733"/>
    <w:rsid w:val="003932AB"/>
    <w:rsid w:val="003A0BB9"/>
    <w:rsid w:val="003A3958"/>
    <w:rsid w:val="003B1A0F"/>
    <w:rsid w:val="003B4B8F"/>
    <w:rsid w:val="003B56D8"/>
    <w:rsid w:val="003C0854"/>
    <w:rsid w:val="003C46DE"/>
    <w:rsid w:val="003E14DD"/>
    <w:rsid w:val="003E38DF"/>
    <w:rsid w:val="003F7D45"/>
    <w:rsid w:val="004075BB"/>
    <w:rsid w:val="00407C2D"/>
    <w:rsid w:val="0041052A"/>
    <w:rsid w:val="0041303B"/>
    <w:rsid w:val="0041454E"/>
    <w:rsid w:val="004301DB"/>
    <w:rsid w:val="00437772"/>
    <w:rsid w:val="004378EF"/>
    <w:rsid w:val="00446566"/>
    <w:rsid w:val="004469D2"/>
    <w:rsid w:val="0045417C"/>
    <w:rsid w:val="00465278"/>
    <w:rsid w:val="00471E66"/>
    <w:rsid w:val="00472DF6"/>
    <w:rsid w:val="00481268"/>
    <w:rsid w:val="00484E5D"/>
    <w:rsid w:val="00491BDA"/>
    <w:rsid w:val="00491ED6"/>
    <w:rsid w:val="0049467A"/>
    <w:rsid w:val="004A1839"/>
    <w:rsid w:val="004A28F2"/>
    <w:rsid w:val="004B464F"/>
    <w:rsid w:val="004B527B"/>
    <w:rsid w:val="004C0E55"/>
    <w:rsid w:val="004C2D83"/>
    <w:rsid w:val="004C693A"/>
    <w:rsid w:val="004D0BA8"/>
    <w:rsid w:val="004D12DA"/>
    <w:rsid w:val="004D3AB7"/>
    <w:rsid w:val="004E116F"/>
    <w:rsid w:val="004E53CF"/>
    <w:rsid w:val="004F1A19"/>
    <w:rsid w:val="004F1C32"/>
    <w:rsid w:val="004F2D9E"/>
    <w:rsid w:val="004F39D5"/>
    <w:rsid w:val="004F7BAE"/>
    <w:rsid w:val="005007A2"/>
    <w:rsid w:val="00501065"/>
    <w:rsid w:val="005021EC"/>
    <w:rsid w:val="00502E1F"/>
    <w:rsid w:val="005118E8"/>
    <w:rsid w:val="00521205"/>
    <w:rsid w:val="00521509"/>
    <w:rsid w:val="00531E79"/>
    <w:rsid w:val="00533ACC"/>
    <w:rsid w:val="005345AE"/>
    <w:rsid w:val="00541894"/>
    <w:rsid w:val="00546C2E"/>
    <w:rsid w:val="00551CB4"/>
    <w:rsid w:val="005539DE"/>
    <w:rsid w:val="00554E16"/>
    <w:rsid w:val="00557546"/>
    <w:rsid w:val="00557C95"/>
    <w:rsid w:val="00563891"/>
    <w:rsid w:val="00565E3F"/>
    <w:rsid w:val="005740E8"/>
    <w:rsid w:val="00587E5B"/>
    <w:rsid w:val="005957B4"/>
    <w:rsid w:val="005A06AC"/>
    <w:rsid w:val="005A2F4B"/>
    <w:rsid w:val="005A3A17"/>
    <w:rsid w:val="005A7DAB"/>
    <w:rsid w:val="005B1381"/>
    <w:rsid w:val="005B7BDC"/>
    <w:rsid w:val="005C2DB9"/>
    <w:rsid w:val="005C5823"/>
    <w:rsid w:val="005C5A2D"/>
    <w:rsid w:val="005C74B0"/>
    <w:rsid w:val="005D40C1"/>
    <w:rsid w:val="005E17E6"/>
    <w:rsid w:val="005E571D"/>
    <w:rsid w:val="005E7849"/>
    <w:rsid w:val="005F4DDF"/>
    <w:rsid w:val="00602142"/>
    <w:rsid w:val="00603EBB"/>
    <w:rsid w:val="00604203"/>
    <w:rsid w:val="00607E9B"/>
    <w:rsid w:val="00611699"/>
    <w:rsid w:val="006120F3"/>
    <w:rsid w:val="00620BC1"/>
    <w:rsid w:val="00622D10"/>
    <w:rsid w:val="006253A3"/>
    <w:rsid w:val="00626DC1"/>
    <w:rsid w:val="00633797"/>
    <w:rsid w:val="00650023"/>
    <w:rsid w:val="006539B1"/>
    <w:rsid w:val="00655D4A"/>
    <w:rsid w:val="0065707F"/>
    <w:rsid w:val="006575FB"/>
    <w:rsid w:val="00664391"/>
    <w:rsid w:val="006643AE"/>
    <w:rsid w:val="0066644D"/>
    <w:rsid w:val="006666FF"/>
    <w:rsid w:val="006701EB"/>
    <w:rsid w:val="00670F1B"/>
    <w:rsid w:val="006711AF"/>
    <w:rsid w:val="00691820"/>
    <w:rsid w:val="006A2FB6"/>
    <w:rsid w:val="006B189E"/>
    <w:rsid w:val="006D565C"/>
    <w:rsid w:val="006E1809"/>
    <w:rsid w:val="006E1E18"/>
    <w:rsid w:val="006E207D"/>
    <w:rsid w:val="006F6DB6"/>
    <w:rsid w:val="00702055"/>
    <w:rsid w:val="00706BA5"/>
    <w:rsid w:val="007115E4"/>
    <w:rsid w:val="00720EDA"/>
    <w:rsid w:val="00721B83"/>
    <w:rsid w:val="007325FA"/>
    <w:rsid w:val="00747478"/>
    <w:rsid w:val="0075364F"/>
    <w:rsid w:val="0075435B"/>
    <w:rsid w:val="00755005"/>
    <w:rsid w:val="00762B28"/>
    <w:rsid w:val="007714A7"/>
    <w:rsid w:val="007736C1"/>
    <w:rsid w:val="00780864"/>
    <w:rsid w:val="00784D6A"/>
    <w:rsid w:val="007858A1"/>
    <w:rsid w:val="00786948"/>
    <w:rsid w:val="00787900"/>
    <w:rsid w:val="00795160"/>
    <w:rsid w:val="007A3CC7"/>
    <w:rsid w:val="007A4F52"/>
    <w:rsid w:val="007A56E0"/>
    <w:rsid w:val="007B22D0"/>
    <w:rsid w:val="007B55DB"/>
    <w:rsid w:val="007B7648"/>
    <w:rsid w:val="007C0BDE"/>
    <w:rsid w:val="007C2ACE"/>
    <w:rsid w:val="007D07E2"/>
    <w:rsid w:val="007D147B"/>
    <w:rsid w:val="007D16BE"/>
    <w:rsid w:val="007D19CE"/>
    <w:rsid w:val="007D3CFC"/>
    <w:rsid w:val="007D4B7D"/>
    <w:rsid w:val="007E0C62"/>
    <w:rsid w:val="007E3260"/>
    <w:rsid w:val="007E60DB"/>
    <w:rsid w:val="0080056E"/>
    <w:rsid w:val="00803DE7"/>
    <w:rsid w:val="008043C2"/>
    <w:rsid w:val="00816458"/>
    <w:rsid w:val="00825452"/>
    <w:rsid w:val="008331EE"/>
    <w:rsid w:val="008423E3"/>
    <w:rsid w:val="008432B1"/>
    <w:rsid w:val="00844C39"/>
    <w:rsid w:val="008554A2"/>
    <w:rsid w:val="00864A03"/>
    <w:rsid w:val="008662EE"/>
    <w:rsid w:val="008679CC"/>
    <w:rsid w:val="008744E2"/>
    <w:rsid w:val="00881857"/>
    <w:rsid w:val="00881954"/>
    <w:rsid w:val="00892A04"/>
    <w:rsid w:val="00892F8F"/>
    <w:rsid w:val="008A1C04"/>
    <w:rsid w:val="008A23C6"/>
    <w:rsid w:val="008A358D"/>
    <w:rsid w:val="008A458D"/>
    <w:rsid w:val="008C30FE"/>
    <w:rsid w:val="008C74F0"/>
    <w:rsid w:val="008C75BF"/>
    <w:rsid w:val="008E0317"/>
    <w:rsid w:val="008E0685"/>
    <w:rsid w:val="008E5606"/>
    <w:rsid w:val="008E59B6"/>
    <w:rsid w:val="008F5724"/>
    <w:rsid w:val="008F7FE1"/>
    <w:rsid w:val="00910E9F"/>
    <w:rsid w:val="00911BF6"/>
    <w:rsid w:val="00911C8C"/>
    <w:rsid w:val="00916591"/>
    <w:rsid w:val="00923749"/>
    <w:rsid w:val="0092462C"/>
    <w:rsid w:val="00925CE1"/>
    <w:rsid w:val="009347C2"/>
    <w:rsid w:val="009377E0"/>
    <w:rsid w:val="0095041F"/>
    <w:rsid w:val="00952FA8"/>
    <w:rsid w:val="00954219"/>
    <w:rsid w:val="00954462"/>
    <w:rsid w:val="00955944"/>
    <w:rsid w:val="00957B9A"/>
    <w:rsid w:val="00963074"/>
    <w:rsid w:val="009713BE"/>
    <w:rsid w:val="0097140F"/>
    <w:rsid w:val="00973AA0"/>
    <w:rsid w:val="00974F3F"/>
    <w:rsid w:val="00986683"/>
    <w:rsid w:val="009940DC"/>
    <w:rsid w:val="0099573B"/>
    <w:rsid w:val="009957A8"/>
    <w:rsid w:val="00995E2F"/>
    <w:rsid w:val="009A1460"/>
    <w:rsid w:val="009B1BDB"/>
    <w:rsid w:val="009B3A99"/>
    <w:rsid w:val="009C4B9B"/>
    <w:rsid w:val="009C6216"/>
    <w:rsid w:val="009D5081"/>
    <w:rsid w:val="009E525A"/>
    <w:rsid w:val="009E6D0F"/>
    <w:rsid w:val="009F6D80"/>
    <w:rsid w:val="00A01EC5"/>
    <w:rsid w:val="00A041B9"/>
    <w:rsid w:val="00A0453D"/>
    <w:rsid w:val="00A0678D"/>
    <w:rsid w:val="00A10D23"/>
    <w:rsid w:val="00A20614"/>
    <w:rsid w:val="00A25E10"/>
    <w:rsid w:val="00A31305"/>
    <w:rsid w:val="00A33D61"/>
    <w:rsid w:val="00A373DA"/>
    <w:rsid w:val="00A3764C"/>
    <w:rsid w:val="00A4367F"/>
    <w:rsid w:val="00A461C0"/>
    <w:rsid w:val="00A53D48"/>
    <w:rsid w:val="00A6587A"/>
    <w:rsid w:val="00A67B49"/>
    <w:rsid w:val="00A717BD"/>
    <w:rsid w:val="00A74573"/>
    <w:rsid w:val="00A75070"/>
    <w:rsid w:val="00A91B5B"/>
    <w:rsid w:val="00A920B6"/>
    <w:rsid w:val="00A93821"/>
    <w:rsid w:val="00A94269"/>
    <w:rsid w:val="00A94E39"/>
    <w:rsid w:val="00AA25F2"/>
    <w:rsid w:val="00AA2A0A"/>
    <w:rsid w:val="00AA3A55"/>
    <w:rsid w:val="00AA5D75"/>
    <w:rsid w:val="00AA7B76"/>
    <w:rsid w:val="00AB0C76"/>
    <w:rsid w:val="00AB1F9E"/>
    <w:rsid w:val="00AB4240"/>
    <w:rsid w:val="00AB56D4"/>
    <w:rsid w:val="00AB7C6E"/>
    <w:rsid w:val="00AC02D4"/>
    <w:rsid w:val="00AC60C9"/>
    <w:rsid w:val="00AC75D9"/>
    <w:rsid w:val="00AD0239"/>
    <w:rsid w:val="00AD6AA7"/>
    <w:rsid w:val="00AE2905"/>
    <w:rsid w:val="00AE4678"/>
    <w:rsid w:val="00AE743B"/>
    <w:rsid w:val="00AF056D"/>
    <w:rsid w:val="00AF2354"/>
    <w:rsid w:val="00AF2744"/>
    <w:rsid w:val="00AF417A"/>
    <w:rsid w:val="00AF450F"/>
    <w:rsid w:val="00AF56AD"/>
    <w:rsid w:val="00B01EA2"/>
    <w:rsid w:val="00B10482"/>
    <w:rsid w:val="00B12EAE"/>
    <w:rsid w:val="00B144F6"/>
    <w:rsid w:val="00B15F41"/>
    <w:rsid w:val="00B2186D"/>
    <w:rsid w:val="00B22744"/>
    <w:rsid w:val="00B24C0C"/>
    <w:rsid w:val="00B43585"/>
    <w:rsid w:val="00B4377C"/>
    <w:rsid w:val="00B56DDB"/>
    <w:rsid w:val="00B61301"/>
    <w:rsid w:val="00B67C87"/>
    <w:rsid w:val="00B75A4B"/>
    <w:rsid w:val="00B76116"/>
    <w:rsid w:val="00B836B5"/>
    <w:rsid w:val="00B85CE1"/>
    <w:rsid w:val="00B913A9"/>
    <w:rsid w:val="00B92F63"/>
    <w:rsid w:val="00B93771"/>
    <w:rsid w:val="00B96289"/>
    <w:rsid w:val="00BA1E7C"/>
    <w:rsid w:val="00BA510E"/>
    <w:rsid w:val="00BA6310"/>
    <w:rsid w:val="00BB00E6"/>
    <w:rsid w:val="00BB266C"/>
    <w:rsid w:val="00BC12F1"/>
    <w:rsid w:val="00BC54D4"/>
    <w:rsid w:val="00BD2B59"/>
    <w:rsid w:val="00BD2ED6"/>
    <w:rsid w:val="00BD3CE4"/>
    <w:rsid w:val="00BD43D0"/>
    <w:rsid w:val="00BD75AD"/>
    <w:rsid w:val="00BE5921"/>
    <w:rsid w:val="00BE63D2"/>
    <w:rsid w:val="00BE6F89"/>
    <w:rsid w:val="00BF0004"/>
    <w:rsid w:val="00BF77C5"/>
    <w:rsid w:val="00C0025C"/>
    <w:rsid w:val="00C00D28"/>
    <w:rsid w:val="00C06DCA"/>
    <w:rsid w:val="00C21DDE"/>
    <w:rsid w:val="00C22AEF"/>
    <w:rsid w:val="00C22C21"/>
    <w:rsid w:val="00C247FE"/>
    <w:rsid w:val="00C27860"/>
    <w:rsid w:val="00C3174D"/>
    <w:rsid w:val="00C35AC8"/>
    <w:rsid w:val="00C405E0"/>
    <w:rsid w:val="00C422DF"/>
    <w:rsid w:val="00C46169"/>
    <w:rsid w:val="00C47566"/>
    <w:rsid w:val="00C47671"/>
    <w:rsid w:val="00C50B09"/>
    <w:rsid w:val="00C55E0C"/>
    <w:rsid w:val="00C565A8"/>
    <w:rsid w:val="00C60FD7"/>
    <w:rsid w:val="00C610CF"/>
    <w:rsid w:val="00C616C5"/>
    <w:rsid w:val="00C67728"/>
    <w:rsid w:val="00C7644B"/>
    <w:rsid w:val="00C76615"/>
    <w:rsid w:val="00C802CE"/>
    <w:rsid w:val="00C911C2"/>
    <w:rsid w:val="00C949F1"/>
    <w:rsid w:val="00CB0FE9"/>
    <w:rsid w:val="00CB1AD3"/>
    <w:rsid w:val="00CB2A42"/>
    <w:rsid w:val="00CB4695"/>
    <w:rsid w:val="00CB4E9C"/>
    <w:rsid w:val="00CB60EA"/>
    <w:rsid w:val="00CC07A8"/>
    <w:rsid w:val="00CC6049"/>
    <w:rsid w:val="00CD1368"/>
    <w:rsid w:val="00CD57BE"/>
    <w:rsid w:val="00CE73D1"/>
    <w:rsid w:val="00CF0B1D"/>
    <w:rsid w:val="00D03BA6"/>
    <w:rsid w:val="00D05CCE"/>
    <w:rsid w:val="00D061C6"/>
    <w:rsid w:val="00D106D7"/>
    <w:rsid w:val="00D20C56"/>
    <w:rsid w:val="00D20D38"/>
    <w:rsid w:val="00D3158F"/>
    <w:rsid w:val="00D364CE"/>
    <w:rsid w:val="00D40E12"/>
    <w:rsid w:val="00D41FE1"/>
    <w:rsid w:val="00D42F85"/>
    <w:rsid w:val="00D45A7C"/>
    <w:rsid w:val="00D53CA9"/>
    <w:rsid w:val="00D67681"/>
    <w:rsid w:val="00D77F08"/>
    <w:rsid w:val="00D877EF"/>
    <w:rsid w:val="00D90582"/>
    <w:rsid w:val="00D927B7"/>
    <w:rsid w:val="00DA7419"/>
    <w:rsid w:val="00DB0D15"/>
    <w:rsid w:val="00DC18D1"/>
    <w:rsid w:val="00DC27F0"/>
    <w:rsid w:val="00DC78A5"/>
    <w:rsid w:val="00DD5E25"/>
    <w:rsid w:val="00DE5FFE"/>
    <w:rsid w:val="00E01FD3"/>
    <w:rsid w:val="00E1168D"/>
    <w:rsid w:val="00E2090E"/>
    <w:rsid w:val="00E23762"/>
    <w:rsid w:val="00E23853"/>
    <w:rsid w:val="00E26648"/>
    <w:rsid w:val="00E41228"/>
    <w:rsid w:val="00E4280D"/>
    <w:rsid w:val="00E42D65"/>
    <w:rsid w:val="00E4431B"/>
    <w:rsid w:val="00E613C6"/>
    <w:rsid w:val="00E7033E"/>
    <w:rsid w:val="00E756DD"/>
    <w:rsid w:val="00E80E58"/>
    <w:rsid w:val="00E812A3"/>
    <w:rsid w:val="00E953B4"/>
    <w:rsid w:val="00EA07A2"/>
    <w:rsid w:val="00EA6322"/>
    <w:rsid w:val="00EB0603"/>
    <w:rsid w:val="00EB5990"/>
    <w:rsid w:val="00EB6CEC"/>
    <w:rsid w:val="00EC0E7D"/>
    <w:rsid w:val="00EC7D14"/>
    <w:rsid w:val="00ED7684"/>
    <w:rsid w:val="00EE1455"/>
    <w:rsid w:val="00EE483B"/>
    <w:rsid w:val="00EF14AD"/>
    <w:rsid w:val="00EF6350"/>
    <w:rsid w:val="00EF7370"/>
    <w:rsid w:val="00EF73F4"/>
    <w:rsid w:val="00EF7DA9"/>
    <w:rsid w:val="00F00F1E"/>
    <w:rsid w:val="00F1598C"/>
    <w:rsid w:val="00F17F4B"/>
    <w:rsid w:val="00F200D3"/>
    <w:rsid w:val="00F21203"/>
    <w:rsid w:val="00F236AA"/>
    <w:rsid w:val="00F30AF4"/>
    <w:rsid w:val="00F34DB7"/>
    <w:rsid w:val="00F35A2A"/>
    <w:rsid w:val="00F35CF3"/>
    <w:rsid w:val="00F42C37"/>
    <w:rsid w:val="00F431A0"/>
    <w:rsid w:val="00F45E04"/>
    <w:rsid w:val="00F503EB"/>
    <w:rsid w:val="00F54BF5"/>
    <w:rsid w:val="00F56645"/>
    <w:rsid w:val="00F66391"/>
    <w:rsid w:val="00F737B3"/>
    <w:rsid w:val="00F774B2"/>
    <w:rsid w:val="00F8056A"/>
    <w:rsid w:val="00F806CD"/>
    <w:rsid w:val="00F854D6"/>
    <w:rsid w:val="00F85F26"/>
    <w:rsid w:val="00F912BC"/>
    <w:rsid w:val="00F94F23"/>
    <w:rsid w:val="00F97FB9"/>
    <w:rsid w:val="00FA0D5B"/>
    <w:rsid w:val="00FA12E0"/>
    <w:rsid w:val="00FA7504"/>
    <w:rsid w:val="00FB05D6"/>
    <w:rsid w:val="00FB10E1"/>
    <w:rsid w:val="00FB7910"/>
    <w:rsid w:val="00FB7CE4"/>
    <w:rsid w:val="00FC1BBB"/>
    <w:rsid w:val="00FC5386"/>
    <w:rsid w:val="00FD0372"/>
    <w:rsid w:val="00FD797A"/>
    <w:rsid w:val="00FE4F80"/>
    <w:rsid w:val="00FE5259"/>
    <w:rsid w:val="00FF0237"/>
    <w:rsid w:val="00FF2D84"/>
    <w:rsid w:val="00FF397B"/>
    <w:rsid w:val="00FF39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E1455"/>
    <w:pPr>
      <w:spacing w:after="200" w:line="276" w:lineRule="auto"/>
    </w:pPr>
    <w:rPr>
      <w:rFonts w:eastAsia="Times New Roman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1">
    <w:name w:val="Заголовок 11"/>
    <w:basedOn w:val="Normal"/>
    <w:next w:val="Normal"/>
    <w:uiPriority w:val="99"/>
    <w:rsid w:val="00EE1455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">
    <w:name w:val="Название объекта1"/>
    <w:basedOn w:val="Normal"/>
    <w:next w:val="Normal"/>
    <w:uiPriority w:val="99"/>
    <w:rsid w:val="00EE1455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Normal1">
    <w:name w:val="Normal1"/>
    <w:uiPriority w:val="99"/>
    <w:rsid w:val="00EE1455"/>
    <w:rPr>
      <w:rFonts w:ascii="Arial" w:eastAsia="Times New Roman" w:hAnsi="Arial"/>
      <w:sz w:val="24"/>
      <w:szCs w:val="20"/>
      <w:lang w:val="uk-UA"/>
    </w:rPr>
  </w:style>
  <w:style w:type="paragraph" w:customStyle="1" w:styleId="Normal2">
    <w:name w:val="Normal2"/>
    <w:uiPriority w:val="99"/>
    <w:rsid w:val="00EE1455"/>
    <w:rPr>
      <w:rFonts w:ascii="Arial" w:eastAsia="Times New Roman" w:hAnsi="Arial"/>
      <w:sz w:val="24"/>
      <w:szCs w:val="20"/>
      <w:lang w:val="uk-UA"/>
    </w:rPr>
  </w:style>
  <w:style w:type="paragraph" w:styleId="NoSpacing">
    <w:name w:val="No Spacing"/>
    <w:uiPriority w:val="99"/>
    <w:qFormat/>
    <w:rsid w:val="00EE1455"/>
  </w:style>
  <w:style w:type="paragraph" w:styleId="Header">
    <w:name w:val="header"/>
    <w:basedOn w:val="Normal"/>
    <w:link w:val="HeaderChar"/>
    <w:uiPriority w:val="99"/>
    <w:rsid w:val="00EE1455"/>
    <w:pPr>
      <w:tabs>
        <w:tab w:val="center" w:pos="4819"/>
        <w:tab w:val="right" w:pos="9639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HeaderChar">
    <w:name w:val="Header Char"/>
    <w:basedOn w:val="DefaultParagraphFont"/>
    <w:link w:val="Header"/>
    <w:uiPriority w:val="99"/>
    <w:locked/>
    <w:rsid w:val="00EE1455"/>
    <w:rPr>
      <w:rFonts w:ascii="Times New Roman" w:hAnsi="Times New Roman" w:cs="Times New Roman"/>
      <w:sz w:val="24"/>
      <w:szCs w:val="24"/>
      <w:lang w:val="ru-RU" w:eastAsia="ru-RU"/>
    </w:rPr>
  </w:style>
  <w:style w:type="paragraph" w:styleId="BodyText">
    <w:name w:val="Body Text"/>
    <w:basedOn w:val="Normal"/>
    <w:link w:val="BodyTextChar"/>
    <w:uiPriority w:val="99"/>
    <w:rsid w:val="00EE1455"/>
    <w:pPr>
      <w:spacing w:after="0" w:line="240" w:lineRule="auto"/>
      <w:ind w:right="-341"/>
    </w:pPr>
    <w:rPr>
      <w:rFonts w:ascii="Arial" w:hAnsi="Arial"/>
      <w:sz w:val="20"/>
      <w:szCs w:val="20"/>
      <w:lang w:val="uk-UA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EE1455"/>
    <w:rPr>
      <w:rFonts w:ascii="Arial" w:hAnsi="Arial" w:cs="Times New Roman"/>
      <w:sz w:val="20"/>
      <w:szCs w:val="20"/>
      <w:lang w:eastAsia="ru-RU"/>
    </w:rPr>
  </w:style>
  <w:style w:type="paragraph" w:styleId="Footer">
    <w:name w:val="footer"/>
    <w:basedOn w:val="Normal"/>
    <w:link w:val="FooterChar"/>
    <w:uiPriority w:val="99"/>
    <w:rsid w:val="00EE145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EE1455"/>
    <w:rPr>
      <w:rFonts w:ascii="Calibri" w:hAnsi="Calibri" w:cs="Times New Roman"/>
      <w:lang w:val="ru-RU" w:eastAsia="ru-RU"/>
    </w:rPr>
  </w:style>
  <w:style w:type="paragraph" w:styleId="ListParagraph">
    <w:name w:val="List Paragraph"/>
    <w:basedOn w:val="Normal"/>
    <w:uiPriority w:val="99"/>
    <w:qFormat/>
    <w:rsid w:val="0049467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35461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5461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5461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5461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2</Pages>
  <Words>360</Words>
  <Characters>2054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пк</cp:lastModifiedBy>
  <cp:revision>4</cp:revision>
  <cp:lastPrinted>2024-07-10T06:44:00Z</cp:lastPrinted>
  <dcterms:created xsi:type="dcterms:W3CDTF">2024-08-01T05:33:00Z</dcterms:created>
  <dcterms:modified xsi:type="dcterms:W3CDTF">2024-08-05T12:14:00Z</dcterms:modified>
</cp:coreProperties>
</file>