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B9B" w:rsidRDefault="00233B9B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5160F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784375883" r:id="rId8"/>
        </w:object>
      </w:r>
    </w:p>
    <w:p w:rsidR="00233B9B" w:rsidRDefault="00233B9B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233B9B" w:rsidRDefault="00233B9B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233B9B" w:rsidRDefault="00233B9B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233B9B" w:rsidRDefault="00233B9B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233B9B" w:rsidRDefault="00233B9B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33B9B" w:rsidRDefault="00233B9B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233B9B" w:rsidRDefault="00233B9B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233B9B" w:rsidRDefault="00233B9B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233B9B" w:rsidRDefault="00233B9B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:rsidR="00233B9B" w:rsidRPr="00A461C0" w:rsidRDefault="00233B9B" w:rsidP="00EE1455">
      <w:pPr>
        <w:pStyle w:val="Normal2"/>
        <w:rPr>
          <w:rFonts w:ascii="Times New Roman" w:hAnsi="Times New Roman"/>
          <w:b/>
          <w:szCs w:val="24"/>
        </w:rPr>
      </w:pPr>
    </w:p>
    <w:p w:rsidR="00233B9B" w:rsidRDefault="00233B9B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233B9B" w:rsidRDefault="00233B9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233B9B" w:rsidRDefault="00233B9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 опікуном</w:t>
      </w:r>
    </w:p>
    <w:p w:rsidR="00233B9B" w:rsidRPr="00014663" w:rsidRDefault="00233B9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ОСОБА 2</w:t>
      </w:r>
    </w:p>
    <w:p w:rsidR="00233B9B" w:rsidRPr="00A461C0" w:rsidRDefault="00233B9B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33B9B" w:rsidRDefault="00233B9B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25</w:t>
      </w:r>
      <w:r w:rsidRPr="007C0BDE">
        <w:rPr>
          <w:rFonts w:ascii="Times New Roman" w:hAnsi="Times New Roman"/>
          <w:sz w:val="24"/>
          <w:szCs w:val="24"/>
          <w:lang w:val="uk-UA"/>
        </w:rPr>
        <w:t>.07.2024р</w:t>
      </w:r>
      <w:r w:rsidRPr="00D20C56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№35,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233B9B" w:rsidRPr="00D90582" w:rsidRDefault="00233B9B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233B9B" w:rsidRDefault="00233B9B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76</w:t>
      </w:r>
      <w:r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с.Валява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69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Ігр. «Б»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с.Валява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АДРЕСА 1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:rsidR="00233B9B" w:rsidRPr="00FF39D7" w:rsidRDefault="00233B9B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76</w:t>
      </w:r>
      <w:r w:rsidRPr="001C5FAC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>опікуном над 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69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Ігр. «Б» у випадку визнання його судом недієздатним.</w:t>
      </w:r>
    </w:p>
    <w:p w:rsidR="00233B9B" w:rsidRDefault="00233B9B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:rsidR="00233B9B" w:rsidRPr="00FF39D7" w:rsidRDefault="00233B9B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233B9B" w:rsidRDefault="00233B9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233B9B" w:rsidRDefault="00233B9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33B9B" w:rsidRPr="006E1E18" w:rsidRDefault="00233B9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33B9B" w:rsidRDefault="00233B9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33B9B" w:rsidRPr="00AB1F9E" w:rsidRDefault="00233B9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33B9B" w:rsidRPr="009C6216" w:rsidRDefault="00233B9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233B9B" w:rsidRPr="009C6216" w:rsidRDefault="00233B9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33B9B" w:rsidRPr="00AB1F9E" w:rsidRDefault="00233B9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33B9B" w:rsidRPr="00AB1F9E" w:rsidRDefault="00233B9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33B9B" w:rsidRPr="00AB1F9E" w:rsidRDefault="00233B9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33B9B" w:rsidRPr="0049467A" w:rsidRDefault="00233B9B" w:rsidP="00EE1455">
      <w:pPr>
        <w:spacing w:after="0" w:line="240" w:lineRule="auto"/>
        <w:ind w:left="1843"/>
        <w:jc w:val="right"/>
        <w:rPr>
          <w:lang w:val="uk-UA"/>
        </w:rPr>
      </w:pPr>
    </w:p>
    <w:p w:rsidR="00233B9B" w:rsidRDefault="00233B9B">
      <w:pPr>
        <w:rPr>
          <w:lang w:val="uk-UA"/>
        </w:rPr>
      </w:pPr>
    </w:p>
    <w:p w:rsidR="00233B9B" w:rsidRDefault="00233B9B">
      <w:pPr>
        <w:rPr>
          <w:lang w:val="uk-UA"/>
        </w:rPr>
      </w:pPr>
    </w:p>
    <w:p w:rsidR="00233B9B" w:rsidRDefault="00233B9B">
      <w:pPr>
        <w:rPr>
          <w:lang w:val="uk-UA"/>
        </w:rPr>
      </w:pPr>
    </w:p>
    <w:p w:rsidR="00233B9B" w:rsidRDefault="00233B9B">
      <w:pPr>
        <w:rPr>
          <w:lang w:val="uk-UA"/>
        </w:rPr>
      </w:pPr>
    </w:p>
    <w:p w:rsidR="00233B9B" w:rsidRDefault="00233B9B">
      <w:pPr>
        <w:rPr>
          <w:lang w:val="uk-UA"/>
        </w:rPr>
      </w:pPr>
    </w:p>
    <w:p w:rsidR="00233B9B" w:rsidRDefault="00233B9B">
      <w:pPr>
        <w:rPr>
          <w:lang w:val="uk-UA"/>
        </w:rPr>
      </w:pPr>
    </w:p>
    <w:p w:rsidR="00233B9B" w:rsidRDefault="00233B9B">
      <w:pPr>
        <w:rPr>
          <w:lang w:val="uk-UA"/>
        </w:rPr>
      </w:pPr>
    </w:p>
    <w:p w:rsidR="00233B9B" w:rsidRDefault="00233B9B">
      <w:pPr>
        <w:rPr>
          <w:lang w:val="uk-UA"/>
        </w:rPr>
      </w:pPr>
    </w:p>
    <w:p w:rsidR="00233B9B" w:rsidRDefault="00233B9B">
      <w:pPr>
        <w:rPr>
          <w:lang w:val="uk-UA"/>
        </w:rPr>
      </w:pPr>
    </w:p>
    <w:p w:rsidR="00233B9B" w:rsidRDefault="00233B9B">
      <w:pPr>
        <w:rPr>
          <w:lang w:val="uk-UA"/>
        </w:rPr>
      </w:pPr>
    </w:p>
    <w:p w:rsidR="00233B9B" w:rsidRDefault="00233B9B">
      <w:pPr>
        <w:rPr>
          <w:lang w:val="uk-UA"/>
        </w:rPr>
      </w:pPr>
    </w:p>
    <w:p w:rsidR="00233B9B" w:rsidRDefault="00233B9B">
      <w:pPr>
        <w:rPr>
          <w:lang w:val="uk-UA"/>
        </w:rPr>
      </w:pPr>
    </w:p>
    <w:p w:rsidR="00233B9B" w:rsidRDefault="00233B9B">
      <w:pPr>
        <w:rPr>
          <w:lang w:val="uk-UA"/>
        </w:rPr>
      </w:pPr>
    </w:p>
    <w:p w:rsidR="00233B9B" w:rsidRDefault="00233B9B">
      <w:pPr>
        <w:rPr>
          <w:lang w:val="uk-UA"/>
        </w:rPr>
      </w:pPr>
    </w:p>
    <w:p w:rsidR="00233B9B" w:rsidRDefault="00233B9B">
      <w:pPr>
        <w:rPr>
          <w:lang w:val="uk-UA"/>
        </w:rPr>
      </w:pPr>
    </w:p>
    <w:sectPr w:rsidR="00233B9B" w:rsidSect="00491ED6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3B9B" w:rsidRDefault="00233B9B" w:rsidP="00EE1455">
      <w:pPr>
        <w:spacing w:after="0" w:line="240" w:lineRule="auto"/>
      </w:pPr>
      <w:r>
        <w:separator/>
      </w:r>
    </w:p>
  </w:endnote>
  <w:endnote w:type="continuationSeparator" w:id="0">
    <w:p w:rsidR="00233B9B" w:rsidRDefault="00233B9B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3B9B" w:rsidRDefault="00233B9B" w:rsidP="00EE1455">
      <w:pPr>
        <w:spacing w:after="0" w:line="240" w:lineRule="auto"/>
      </w:pPr>
      <w:r>
        <w:separator/>
      </w:r>
    </w:p>
  </w:footnote>
  <w:footnote w:type="continuationSeparator" w:id="0">
    <w:p w:rsidR="00233B9B" w:rsidRDefault="00233B9B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E28"/>
    <w:rsid w:val="000721E5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168C5"/>
    <w:rsid w:val="001253C8"/>
    <w:rsid w:val="001310B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393B"/>
    <w:rsid w:val="002147DE"/>
    <w:rsid w:val="002232D7"/>
    <w:rsid w:val="00225556"/>
    <w:rsid w:val="00227E94"/>
    <w:rsid w:val="0023057A"/>
    <w:rsid w:val="00230B3A"/>
    <w:rsid w:val="00233B9B"/>
    <w:rsid w:val="00237342"/>
    <w:rsid w:val="00240FCD"/>
    <w:rsid w:val="00244726"/>
    <w:rsid w:val="00250A74"/>
    <w:rsid w:val="002518ED"/>
    <w:rsid w:val="0025745D"/>
    <w:rsid w:val="002576D7"/>
    <w:rsid w:val="002615D1"/>
    <w:rsid w:val="00261782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B7BDC"/>
    <w:rsid w:val="005C2DB9"/>
    <w:rsid w:val="005C5823"/>
    <w:rsid w:val="005C5A2D"/>
    <w:rsid w:val="005C74B0"/>
    <w:rsid w:val="005D2603"/>
    <w:rsid w:val="005D40C1"/>
    <w:rsid w:val="005E17E6"/>
    <w:rsid w:val="005E7849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00B2"/>
    <w:rsid w:val="006D565C"/>
    <w:rsid w:val="006E1809"/>
    <w:rsid w:val="006E1E18"/>
    <w:rsid w:val="006E207D"/>
    <w:rsid w:val="006F6DB6"/>
    <w:rsid w:val="00702055"/>
    <w:rsid w:val="00706BA5"/>
    <w:rsid w:val="007115E4"/>
    <w:rsid w:val="0071224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10D5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E0317"/>
    <w:rsid w:val="008E0685"/>
    <w:rsid w:val="008E5606"/>
    <w:rsid w:val="008E59B6"/>
    <w:rsid w:val="008F5724"/>
    <w:rsid w:val="008F71B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35F7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160F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4561"/>
    <w:rsid w:val="00CC6049"/>
    <w:rsid w:val="00CD1368"/>
    <w:rsid w:val="00CD57BE"/>
    <w:rsid w:val="00CE73D1"/>
    <w:rsid w:val="00CF0B1D"/>
    <w:rsid w:val="00D03BA6"/>
    <w:rsid w:val="00D061C6"/>
    <w:rsid w:val="00D106D7"/>
    <w:rsid w:val="00D20C56"/>
    <w:rsid w:val="00D20D38"/>
    <w:rsid w:val="00D3158F"/>
    <w:rsid w:val="00D364CE"/>
    <w:rsid w:val="00D3677C"/>
    <w:rsid w:val="00D40E12"/>
    <w:rsid w:val="00D41FE1"/>
    <w:rsid w:val="00D42F85"/>
    <w:rsid w:val="00D45A7C"/>
    <w:rsid w:val="00D67681"/>
    <w:rsid w:val="00D77F08"/>
    <w:rsid w:val="00D877EF"/>
    <w:rsid w:val="00D90582"/>
    <w:rsid w:val="00D927B7"/>
    <w:rsid w:val="00DA7419"/>
    <w:rsid w:val="00DB0D15"/>
    <w:rsid w:val="00DB2F2C"/>
    <w:rsid w:val="00DC18D1"/>
    <w:rsid w:val="00DC27F0"/>
    <w:rsid w:val="00DC78A5"/>
    <w:rsid w:val="00DE5FFE"/>
    <w:rsid w:val="00E01FD3"/>
    <w:rsid w:val="00E1168D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0661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272A"/>
    <w:rsid w:val="00FB7910"/>
    <w:rsid w:val="00FB7CE4"/>
    <w:rsid w:val="00FC1BBB"/>
    <w:rsid w:val="00FC5386"/>
    <w:rsid w:val="00FD0372"/>
    <w:rsid w:val="00FD61EF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389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9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9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9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366</Words>
  <Characters>2090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2024-07-10T06:44:00Z</cp:lastPrinted>
  <dcterms:created xsi:type="dcterms:W3CDTF">2024-08-01T05:33:00Z</dcterms:created>
  <dcterms:modified xsi:type="dcterms:W3CDTF">2024-08-05T12:12:00Z</dcterms:modified>
</cp:coreProperties>
</file>