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32" w:rsidRDefault="00CE553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6FA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5420" r:id="rId8"/>
        </w:object>
      </w:r>
    </w:p>
    <w:p w:rsidR="00CE5532" w:rsidRDefault="00CE553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E5532" w:rsidRDefault="00CE55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E5532" w:rsidRDefault="00CE55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E5532" w:rsidRDefault="00CE553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E5532" w:rsidRDefault="00CE553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E5532" w:rsidRDefault="00CE55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E5532" w:rsidRDefault="00CE55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E5532" w:rsidRDefault="00CE5532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CE5532" w:rsidRDefault="00CE553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CE5532" w:rsidRPr="00A461C0" w:rsidRDefault="00CE5532" w:rsidP="00EE1455">
      <w:pPr>
        <w:pStyle w:val="Normal2"/>
        <w:rPr>
          <w:rFonts w:ascii="Times New Roman" w:hAnsi="Times New Roman"/>
          <w:b/>
          <w:szCs w:val="24"/>
        </w:rPr>
      </w:pPr>
    </w:p>
    <w:p w:rsidR="00CE5532" w:rsidRDefault="00CE553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CE5532" w:rsidRDefault="00CE55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CE5532" w:rsidRDefault="00CE55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CE5532" w:rsidRPr="00014663" w:rsidRDefault="00CE55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CE5532" w:rsidRPr="00A461C0" w:rsidRDefault="00CE553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5532" w:rsidRDefault="00CE55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CE5532" w:rsidRPr="00D90582" w:rsidRDefault="00CE55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CE5532" w:rsidRDefault="00CE553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E5532" w:rsidRPr="00FF39D7" w:rsidRDefault="00CE553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 у випадку визнання її судом недієздатною.</w:t>
      </w:r>
    </w:p>
    <w:p w:rsidR="00CE5532" w:rsidRDefault="00CE5532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CE5532" w:rsidRPr="00FF39D7" w:rsidRDefault="00CE553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CE5532" w:rsidRDefault="00CE55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E5532" w:rsidRDefault="00CE55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5532" w:rsidRPr="006E1E18" w:rsidRDefault="00CE55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5532" w:rsidRDefault="00CE553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E5532" w:rsidRDefault="00CE5532">
      <w:pPr>
        <w:rPr>
          <w:lang w:val="uk-UA"/>
        </w:rPr>
      </w:pPr>
    </w:p>
    <w:p w:rsidR="00CE5532" w:rsidRDefault="00CE5532">
      <w:pPr>
        <w:rPr>
          <w:lang w:val="uk-UA"/>
        </w:rPr>
      </w:pPr>
    </w:p>
    <w:p w:rsidR="00CE5532" w:rsidRDefault="00CE5532">
      <w:pPr>
        <w:rPr>
          <w:lang w:val="uk-UA"/>
        </w:rPr>
      </w:pPr>
    </w:p>
    <w:p w:rsidR="00CE5532" w:rsidRDefault="00CE5532">
      <w:pPr>
        <w:rPr>
          <w:lang w:val="uk-UA"/>
        </w:rPr>
      </w:pPr>
    </w:p>
    <w:p w:rsidR="00CE5532" w:rsidRDefault="00CE5532">
      <w:pPr>
        <w:rPr>
          <w:lang w:val="uk-UA"/>
        </w:rPr>
      </w:pPr>
    </w:p>
    <w:sectPr w:rsidR="00CE5532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532" w:rsidRDefault="00CE5532" w:rsidP="00EE1455">
      <w:pPr>
        <w:spacing w:after="0" w:line="240" w:lineRule="auto"/>
      </w:pPr>
      <w:r>
        <w:separator/>
      </w:r>
    </w:p>
  </w:endnote>
  <w:endnote w:type="continuationSeparator" w:id="0">
    <w:p w:rsidR="00CE5532" w:rsidRDefault="00CE55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532" w:rsidRDefault="00CE5532" w:rsidP="00EE1455">
      <w:pPr>
        <w:spacing w:after="0" w:line="240" w:lineRule="auto"/>
      </w:pPr>
      <w:r>
        <w:separator/>
      </w:r>
    </w:p>
  </w:footnote>
  <w:footnote w:type="continuationSeparator" w:id="0">
    <w:p w:rsidR="00CE5532" w:rsidRDefault="00CE55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867"/>
    <w:rsid w:val="00012B86"/>
    <w:rsid w:val="00014663"/>
    <w:rsid w:val="000153FF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4BBF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1BA0"/>
    <w:rsid w:val="002E2E36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CF2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595B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D6FA6"/>
    <w:rsid w:val="006E1809"/>
    <w:rsid w:val="006E1E18"/>
    <w:rsid w:val="006E207D"/>
    <w:rsid w:val="006E5D41"/>
    <w:rsid w:val="006F6DB6"/>
    <w:rsid w:val="00702055"/>
    <w:rsid w:val="00706BA5"/>
    <w:rsid w:val="007115E4"/>
    <w:rsid w:val="00720EDA"/>
    <w:rsid w:val="00721B83"/>
    <w:rsid w:val="007325FA"/>
    <w:rsid w:val="00747478"/>
    <w:rsid w:val="00752761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6BC1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14B7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3A07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3873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5532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0572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364</Words>
  <Characters>2080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2024-08-01T05:32:00Z</dcterms:created>
  <dcterms:modified xsi:type="dcterms:W3CDTF">2024-08-05T12:04:00Z</dcterms:modified>
</cp:coreProperties>
</file>