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B76" w:rsidRDefault="00855B7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F550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5255" r:id="rId8"/>
        </w:object>
      </w:r>
    </w:p>
    <w:p w:rsidR="00855B76" w:rsidRDefault="00855B7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55B76" w:rsidRDefault="00855B7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55B76" w:rsidRDefault="00855B7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55B76" w:rsidRDefault="00855B7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55B76" w:rsidRDefault="00855B7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55B76" w:rsidRDefault="00855B7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55B76" w:rsidRDefault="00855B7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55B76" w:rsidRDefault="00855B76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855B76" w:rsidRDefault="00855B7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855B76" w:rsidRPr="00A461C0" w:rsidRDefault="00855B76" w:rsidP="00EE1455">
      <w:pPr>
        <w:pStyle w:val="Normal2"/>
        <w:rPr>
          <w:rFonts w:ascii="Times New Roman" w:hAnsi="Times New Roman"/>
          <w:b/>
          <w:szCs w:val="24"/>
        </w:rPr>
      </w:pPr>
    </w:p>
    <w:p w:rsidR="00855B76" w:rsidRDefault="00855B7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855B76" w:rsidRDefault="00855B7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855B76" w:rsidRDefault="00855B7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855B76" w:rsidRPr="00014663" w:rsidRDefault="00855B7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855B76" w:rsidRPr="00A461C0" w:rsidRDefault="00855B7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55B76" w:rsidRDefault="00855B7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855B76" w:rsidRPr="00D90582" w:rsidRDefault="00855B7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855B76" w:rsidRDefault="00855B7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</w:t>
      </w:r>
      <w:r>
        <w:rPr>
          <w:rFonts w:ascii="Times New Roman" w:hAnsi="Times New Roman"/>
          <w:sz w:val="24"/>
          <w:szCs w:val="24"/>
          <w:lang w:val="uk-UA"/>
        </w:rPr>
        <w:t>одається).</w:t>
      </w:r>
    </w:p>
    <w:p w:rsidR="00855B76" w:rsidRPr="00FF39D7" w:rsidRDefault="00855B7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:rsidR="00855B76" w:rsidRDefault="00855B76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855B76" w:rsidRPr="00FF39D7" w:rsidRDefault="00855B7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855B76" w:rsidRDefault="00855B7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855B76" w:rsidRDefault="00855B7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55B76" w:rsidRPr="006E1E18" w:rsidRDefault="00855B7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p w:rsidR="00855B76" w:rsidRDefault="00855B76">
      <w:pPr>
        <w:rPr>
          <w:lang w:val="uk-UA"/>
        </w:rPr>
      </w:pPr>
    </w:p>
    <w:sectPr w:rsidR="00855B76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B76" w:rsidRDefault="00855B76" w:rsidP="00EE1455">
      <w:pPr>
        <w:spacing w:after="0" w:line="240" w:lineRule="auto"/>
      </w:pPr>
      <w:r>
        <w:separator/>
      </w:r>
    </w:p>
  </w:endnote>
  <w:endnote w:type="continuationSeparator" w:id="0">
    <w:p w:rsidR="00855B76" w:rsidRDefault="00855B7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B76" w:rsidRDefault="00855B76" w:rsidP="00EE1455">
      <w:pPr>
        <w:spacing w:after="0" w:line="240" w:lineRule="auto"/>
      </w:pPr>
      <w:r>
        <w:separator/>
      </w:r>
    </w:p>
  </w:footnote>
  <w:footnote w:type="continuationSeparator" w:id="0">
    <w:p w:rsidR="00855B76" w:rsidRDefault="00855B7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19F2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223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1E44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4D6F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5505"/>
    <w:rsid w:val="001F61F1"/>
    <w:rsid w:val="001F6554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55B76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37A72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125D"/>
    <w:rsid w:val="00B43585"/>
    <w:rsid w:val="00B56DDB"/>
    <w:rsid w:val="00B61301"/>
    <w:rsid w:val="00B67C87"/>
    <w:rsid w:val="00B75A4B"/>
    <w:rsid w:val="00B76116"/>
    <w:rsid w:val="00B85CE1"/>
    <w:rsid w:val="00B87E8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45A1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A04E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639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4F57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67102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23BC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357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2024-08-01T05:31:00Z</dcterms:created>
  <dcterms:modified xsi:type="dcterms:W3CDTF">2024-08-05T12:01:00Z</dcterms:modified>
</cp:coreProperties>
</file>