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7E5" w:rsidRPr="00A461C0" w:rsidRDefault="007D37E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4375087" r:id="rId8"/>
        </w:object>
      </w:r>
    </w:p>
    <w:p w:rsidR="007D37E5" w:rsidRPr="00D927B7" w:rsidRDefault="007D37E5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D37E5" w:rsidRPr="00D927B7" w:rsidRDefault="007D37E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7D37E5" w:rsidRPr="00D927B7" w:rsidRDefault="007D37E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7D37E5" w:rsidRPr="00D927B7" w:rsidRDefault="007D37E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7D37E5" w:rsidRDefault="007D37E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D37E5" w:rsidRDefault="007D37E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7D37E5" w:rsidRPr="00A461C0" w:rsidRDefault="007D37E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7D37E5" w:rsidRPr="00A461C0" w:rsidRDefault="007D37E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7D37E5" w:rsidRDefault="007D37E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7D37E5" w:rsidRPr="00A461C0" w:rsidRDefault="007D37E5" w:rsidP="00EE1455">
      <w:pPr>
        <w:pStyle w:val="Normal2"/>
        <w:rPr>
          <w:rFonts w:ascii="Times New Roman" w:hAnsi="Times New Roman"/>
          <w:b/>
          <w:szCs w:val="24"/>
        </w:rPr>
      </w:pPr>
    </w:p>
    <w:p w:rsidR="007D37E5" w:rsidRDefault="007D37E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D37E5" w:rsidRDefault="007D37E5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:rsidR="007D37E5" w:rsidRDefault="007D37E5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гр.ОСОБА 1</w:t>
      </w:r>
    </w:p>
    <w:p w:rsidR="007D37E5" w:rsidRDefault="007D37E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D37E5" w:rsidRDefault="007D37E5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1228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29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гр.ОСОБА 1, 1931р.н., яка зареєстрована та проживає за адресою: с.Валява, АДРЕСА 1,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 картки фізичної особи – платника податків, довідка про доходи,  акт обстеження умов проживання, 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:rsidR="007D37E5" w:rsidRPr="00DD3D7E" w:rsidRDefault="007D37E5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7D37E5" w:rsidRDefault="007D37E5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7D37E5" w:rsidRPr="006F2277" w:rsidRDefault="007D37E5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гр.ОСОБА 1, 1931р.н.,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с.Валява, АДРЕСА 1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7D37E5" w:rsidRPr="006F2277" w:rsidRDefault="007D37E5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гр.ОСОБА 1.</w:t>
      </w:r>
    </w:p>
    <w:p w:rsidR="007D37E5" w:rsidRPr="006F2277" w:rsidRDefault="007D37E5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гр.ОСОБА 1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:rsidR="007D37E5" w:rsidRPr="006F2277" w:rsidRDefault="007D37E5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7D37E5" w:rsidRPr="006F2277" w:rsidRDefault="007D37E5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37E5" w:rsidRPr="006F2277" w:rsidRDefault="007D37E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37E5" w:rsidRDefault="007D37E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37E5" w:rsidRDefault="007D37E5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7D37E5" w:rsidRPr="006E1E18" w:rsidRDefault="007D37E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D37E5" w:rsidRDefault="007D37E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D37E5" w:rsidRDefault="007D37E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D37E5" w:rsidRDefault="007D37E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D37E5" w:rsidRDefault="007D37E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D37E5" w:rsidRPr="00AB1F9E" w:rsidRDefault="007D37E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D37E5" w:rsidRDefault="007D37E5">
      <w:pPr>
        <w:rPr>
          <w:lang w:val="uk-UA"/>
        </w:rPr>
      </w:pPr>
    </w:p>
    <w:sectPr w:rsidR="007D37E5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7E5" w:rsidRDefault="007D37E5" w:rsidP="00EE1455">
      <w:pPr>
        <w:spacing w:after="0" w:line="240" w:lineRule="auto"/>
      </w:pPr>
      <w:r>
        <w:separator/>
      </w:r>
    </w:p>
  </w:endnote>
  <w:endnote w:type="continuationSeparator" w:id="0">
    <w:p w:rsidR="007D37E5" w:rsidRDefault="007D37E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7E5" w:rsidRDefault="007D37E5" w:rsidP="00EE1455">
      <w:pPr>
        <w:spacing w:after="0" w:line="240" w:lineRule="auto"/>
      </w:pPr>
      <w:r>
        <w:separator/>
      </w:r>
    </w:p>
  </w:footnote>
  <w:footnote w:type="continuationSeparator" w:id="0">
    <w:p w:rsidR="007D37E5" w:rsidRDefault="007D37E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73167"/>
    <w:rsid w:val="00080D4D"/>
    <w:rsid w:val="000A44DF"/>
    <w:rsid w:val="000B440C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5541"/>
    <w:rsid w:val="00307527"/>
    <w:rsid w:val="0031460F"/>
    <w:rsid w:val="00316404"/>
    <w:rsid w:val="0032457C"/>
    <w:rsid w:val="00336FDC"/>
    <w:rsid w:val="00352CAC"/>
    <w:rsid w:val="00360BB1"/>
    <w:rsid w:val="00377321"/>
    <w:rsid w:val="0037758D"/>
    <w:rsid w:val="003854B4"/>
    <w:rsid w:val="00385665"/>
    <w:rsid w:val="00394E55"/>
    <w:rsid w:val="003E14DD"/>
    <w:rsid w:val="003E3FED"/>
    <w:rsid w:val="003F6B76"/>
    <w:rsid w:val="0041052A"/>
    <w:rsid w:val="00417DBF"/>
    <w:rsid w:val="0043563E"/>
    <w:rsid w:val="0044158E"/>
    <w:rsid w:val="004474E2"/>
    <w:rsid w:val="00447CED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A1527"/>
    <w:rsid w:val="007A56EF"/>
    <w:rsid w:val="007A675F"/>
    <w:rsid w:val="007B22D0"/>
    <w:rsid w:val="007B6793"/>
    <w:rsid w:val="007D37E5"/>
    <w:rsid w:val="007D610F"/>
    <w:rsid w:val="007D6E43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8430A"/>
    <w:rsid w:val="00990D94"/>
    <w:rsid w:val="00991EBA"/>
    <w:rsid w:val="009A4009"/>
    <w:rsid w:val="009C0EF7"/>
    <w:rsid w:val="009C4B9B"/>
    <w:rsid w:val="009C6216"/>
    <w:rsid w:val="009D77E2"/>
    <w:rsid w:val="009E6D0F"/>
    <w:rsid w:val="009E77FB"/>
    <w:rsid w:val="009F0E33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499E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B01F8"/>
    <w:rsid w:val="00BC12F1"/>
    <w:rsid w:val="00BC4731"/>
    <w:rsid w:val="00C23AF8"/>
    <w:rsid w:val="00C40302"/>
    <w:rsid w:val="00C67808"/>
    <w:rsid w:val="00C74289"/>
    <w:rsid w:val="00C911C2"/>
    <w:rsid w:val="00C941B0"/>
    <w:rsid w:val="00C94FF1"/>
    <w:rsid w:val="00CA26D2"/>
    <w:rsid w:val="00CC0D07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931AD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64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379</Words>
  <Characters>2163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2024-03-12T08:38:00Z</cp:lastPrinted>
  <dcterms:created xsi:type="dcterms:W3CDTF">2024-08-01T05:31:00Z</dcterms:created>
  <dcterms:modified xsi:type="dcterms:W3CDTF">2024-08-05T11:58:00Z</dcterms:modified>
</cp:coreProperties>
</file>