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617" w:rsidRPr="00A461C0" w:rsidRDefault="008F661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7" o:title=""/>
          </v:shape>
          <o:OLEObject Type="Embed" ProgID="Paint.Picture" ShapeID="_x0000_i1025" DrawAspect="Content" ObjectID="_1784374930" r:id="rId8"/>
        </w:object>
      </w:r>
    </w:p>
    <w:p w:rsidR="008F6617" w:rsidRPr="00D927B7" w:rsidRDefault="008F6617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8F6617" w:rsidRPr="00D927B7" w:rsidRDefault="008F6617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8F6617" w:rsidRPr="00D927B7" w:rsidRDefault="008F6617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8F6617" w:rsidRPr="00D927B7" w:rsidRDefault="008F6617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8F6617" w:rsidRDefault="008F6617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8F6617" w:rsidRDefault="008F6617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8F6617" w:rsidRPr="00A461C0" w:rsidRDefault="008F6617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:rsidR="008F6617" w:rsidRPr="00A461C0" w:rsidRDefault="008F6617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8F6617" w:rsidRDefault="008F6617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№_______</w:t>
      </w:r>
    </w:p>
    <w:p w:rsidR="008F6617" w:rsidRPr="00A461C0" w:rsidRDefault="008F6617" w:rsidP="00EE1455">
      <w:pPr>
        <w:pStyle w:val="Normal2"/>
        <w:rPr>
          <w:rFonts w:ascii="Times New Roman" w:hAnsi="Times New Roman"/>
          <w:b/>
          <w:szCs w:val="24"/>
        </w:rPr>
      </w:pPr>
    </w:p>
    <w:p w:rsidR="008F6617" w:rsidRDefault="008F6617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8F6617" w:rsidRDefault="008F6617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:rsidR="008F6617" w:rsidRDefault="008F6617" w:rsidP="004846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догляд вдома гр.ОСОБА 1</w:t>
      </w:r>
    </w:p>
    <w:p w:rsidR="008F6617" w:rsidRDefault="008F6617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8F6617" w:rsidRDefault="008F6617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>№</w:t>
      </w:r>
      <w:r>
        <w:rPr>
          <w:rFonts w:ascii="Times New Roman" w:hAnsi="Times New Roman"/>
          <w:bCs/>
          <w:sz w:val="24"/>
          <w:szCs w:val="24"/>
          <w:lang w:val="uk-UA"/>
        </w:rPr>
        <w:t>1229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bCs/>
          <w:sz w:val="24"/>
          <w:szCs w:val="24"/>
          <w:lang w:val="uk-UA"/>
        </w:rPr>
        <w:t>29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.0</w:t>
      </w:r>
      <w:r>
        <w:rPr>
          <w:rFonts w:ascii="Times New Roman" w:hAnsi="Times New Roman"/>
          <w:bCs/>
          <w:sz w:val="24"/>
          <w:szCs w:val="24"/>
          <w:lang w:val="uk-UA"/>
        </w:rPr>
        <w:t>7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.2024р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гр.ОСОБА 1, 1941р.н., яка зареєстрована та проживає за адресою: м.Кіцмань, АДРЕСА 1, про надання їй соціальної послуги догляд вдома (безоплатно) з урахуванням оцінювання потреб особи, та відповідні документи  (заява про надання соціальних послуг, заява про згоду отримувати соціальні послуги,  копія паспорта,  копія  картки фізичної особи – платника податків, довідка про доходи,  акт обстеження умов проживання, ) та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наказами Міністерства соціальної політики України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від 13.11.2013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 760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“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догляду вдома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”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,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від 23.06.2020 № 429 “Про затвердження Класифікатора соціальних послуг”,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</w:t>
      </w:r>
      <w:r>
        <w:rPr>
          <w:rFonts w:ascii="Times New Roman" w:hAnsi="Times New Roman"/>
          <w:sz w:val="24"/>
          <w:szCs w:val="24"/>
          <w:lang w:val="uk-UA"/>
        </w:rPr>
        <w:t>282/9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 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виконавчий комітет міської ради</w:t>
      </w:r>
    </w:p>
    <w:p w:rsidR="008F6617" w:rsidRPr="00DD3D7E" w:rsidRDefault="008F6617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8F6617" w:rsidRDefault="008F6617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8F6617" w:rsidRPr="006F2277" w:rsidRDefault="008F6617" w:rsidP="00F11080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1.Нада</w:t>
      </w:r>
      <w:r>
        <w:rPr>
          <w:rFonts w:ascii="Times New Roman" w:hAnsi="Times New Roman"/>
          <w:sz w:val="24"/>
          <w:szCs w:val="24"/>
          <w:lang w:val="uk-UA"/>
        </w:rPr>
        <w:t>ти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соціальну послугу догляд вдома</w:t>
      </w:r>
      <w:r>
        <w:rPr>
          <w:rFonts w:ascii="Times New Roman" w:hAnsi="Times New Roman"/>
          <w:sz w:val="24"/>
          <w:szCs w:val="24"/>
          <w:lang w:val="uk-UA"/>
        </w:rPr>
        <w:t xml:space="preserve"> (безоплатно)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гр.ОСОБА 1, 1941р.н.,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зареєстрован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та проживає за адресою: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м.Кіцмань, АДРЕСА 1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:rsidR="008F6617" w:rsidRPr="006F2277" w:rsidRDefault="008F6617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КУ «Кіцманський територіальний центр соціального обслуговування 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0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>про надання соціальної послуги догляд вдома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(безоплатно) гр.ОСОБА 1</w:t>
      </w:r>
      <w:bookmarkEnd w:id="0"/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:rsidR="008F6617" w:rsidRPr="006F2277" w:rsidRDefault="008F6617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соціальної послуги догляд вдома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гр.ОСОБА 1,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відповідно до вимог законодавства.</w:t>
      </w:r>
    </w:p>
    <w:p w:rsidR="008F6617" w:rsidRPr="006F2277" w:rsidRDefault="008F6617" w:rsidP="00F11080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:rsidR="008F6617" w:rsidRPr="006F2277" w:rsidRDefault="008F6617" w:rsidP="00F1108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F6617" w:rsidRPr="006F2277" w:rsidRDefault="008F6617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F6617" w:rsidRDefault="008F6617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F6617" w:rsidRDefault="008F6617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8F6617" w:rsidRPr="006E1E18" w:rsidRDefault="008F6617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8F6617" w:rsidRDefault="008F661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8F6617" w:rsidRDefault="008F661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8F6617" w:rsidRDefault="008F661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8F6617" w:rsidRDefault="008F661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8F6617" w:rsidRPr="00AB1F9E" w:rsidRDefault="008F661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8F6617" w:rsidRDefault="008F6617">
      <w:pPr>
        <w:rPr>
          <w:lang w:val="uk-UA"/>
        </w:rPr>
      </w:pPr>
    </w:p>
    <w:p w:rsidR="008F6617" w:rsidRDefault="008F6617">
      <w:pPr>
        <w:rPr>
          <w:lang w:val="uk-UA"/>
        </w:rPr>
      </w:pPr>
    </w:p>
    <w:p w:rsidR="008F6617" w:rsidRDefault="008F6617">
      <w:pPr>
        <w:rPr>
          <w:lang w:val="uk-UA"/>
        </w:rPr>
      </w:pPr>
    </w:p>
    <w:sectPr w:rsidR="008F6617" w:rsidSect="007241D1">
      <w:pgSz w:w="11906" w:h="16838" w:code="9"/>
      <w:pgMar w:top="567" w:right="70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6617" w:rsidRDefault="008F6617" w:rsidP="00EE1455">
      <w:pPr>
        <w:spacing w:after="0" w:line="240" w:lineRule="auto"/>
      </w:pPr>
      <w:r>
        <w:separator/>
      </w:r>
    </w:p>
  </w:endnote>
  <w:endnote w:type="continuationSeparator" w:id="0">
    <w:p w:rsidR="008F6617" w:rsidRDefault="008F6617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6617" w:rsidRDefault="008F6617" w:rsidP="00EE1455">
      <w:pPr>
        <w:spacing w:after="0" w:line="240" w:lineRule="auto"/>
      </w:pPr>
      <w:r>
        <w:separator/>
      </w:r>
    </w:p>
  </w:footnote>
  <w:footnote w:type="continuationSeparator" w:id="0">
    <w:p w:rsidR="008F6617" w:rsidRDefault="008F6617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32C73"/>
    <w:rsid w:val="00036E40"/>
    <w:rsid w:val="00042B21"/>
    <w:rsid w:val="00051F69"/>
    <w:rsid w:val="000541DF"/>
    <w:rsid w:val="00060337"/>
    <w:rsid w:val="000632C1"/>
    <w:rsid w:val="000721E5"/>
    <w:rsid w:val="00080D4D"/>
    <w:rsid w:val="000A44DF"/>
    <w:rsid w:val="000B440C"/>
    <w:rsid w:val="000B5805"/>
    <w:rsid w:val="000C2108"/>
    <w:rsid w:val="000C2D57"/>
    <w:rsid w:val="000E1A71"/>
    <w:rsid w:val="000E301C"/>
    <w:rsid w:val="000E4BF6"/>
    <w:rsid w:val="000E5091"/>
    <w:rsid w:val="000E63CB"/>
    <w:rsid w:val="000F3A7D"/>
    <w:rsid w:val="00114A58"/>
    <w:rsid w:val="001364D7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87BE0"/>
    <w:rsid w:val="00190D4B"/>
    <w:rsid w:val="00194249"/>
    <w:rsid w:val="00196D86"/>
    <w:rsid w:val="00197C29"/>
    <w:rsid w:val="001A2ABE"/>
    <w:rsid w:val="001A7E99"/>
    <w:rsid w:val="001C15F9"/>
    <w:rsid w:val="001C73FB"/>
    <w:rsid w:val="001C7E27"/>
    <w:rsid w:val="001D0F18"/>
    <w:rsid w:val="001E3D41"/>
    <w:rsid w:val="001F0B10"/>
    <w:rsid w:val="00203C4A"/>
    <w:rsid w:val="002060C5"/>
    <w:rsid w:val="00211C8E"/>
    <w:rsid w:val="002147DE"/>
    <w:rsid w:val="00241E96"/>
    <w:rsid w:val="002576D7"/>
    <w:rsid w:val="00261A87"/>
    <w:rsid w:val="00267089"/>
    <w:rsid w:val="00277DD8"/>
    <w:rsid w:val="0028366E"/>
    <w:rsid w:val="00284622"/>
    <w:rsid w:val="00290C23"/>
    <w:rsid w:val="00297282"/>
    <w:rsid w:val="002B1CAD"/>
    <w:rsid w:val="002B3791"/>
    <w:rsid w:val="002C71F1"/>
    <w:rsid w:val="002C7B41"/>
    <w:rsid w:val="002D5D4C"/>
    <w:rsid w:val="002D70CD"/>
    <w:rsid w:val="002E4626"/>
    <w:rsid w:val="002E5250"/>
    <w:rsid w:val="002E671A"/>
    <w:rsid w:val="00303B1E"/>
    <w:rsid w:val="00304102"/>
    <w:rsid w:val="00307527"/>
    <w:rsid w:val="0031460F"/>
    <w:rsid w:val="00316404"/>
    <w:rsid w:val="0032457C"/>
    <w:rsid w:val="00343084"/>
    <w:rsid w:val="00352CAC"/>
    <w:rsid w:val="00360BB1"/>
    <w:rsid w:val="00377321"/>
    <w:rsid w:val="0037758D"/>
    <w:rsid w:val="003854B4"/>
    <w:rsid w:val="00385665"/>
    <w:rsid w:val="003E14DD"/>
    <w:rsid w:val="003E3FED"/>
    <w:rsid w:val="0041052A"/>
    <w:rsid w:val="00417DBF"/>
    <w:rsid w:val="0043563E"/>
    <w:rsid w:val="0044158E"/>
    <w:rsid w:val="004474E2"/>
    <w:rsid w:val="00447CED"/>
    <w:rsid w:val="00451C17"/>
    <w:rsid w:val="00460077"/>
    <w:rsid w:val="00484696"/>
    <w:rsid w:val="0048639B"/>
    <w:rsid w:val="00492B90"/>
    <w:rsid w:val="0049467A"/>
    <w:rsid w:val="004A1747"/>
    <w:rsid w:val="004A28F2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37D95"/>
    <w:rsid w:val="00544212"/>
    <w:rsid w:val="0054571C"/>
    <w:rsid w:val="005553BC"/>
    <w:rsid w:val="00557B2C"/>
    <w:rsid w:val="0056080C"/>
    <w:rsid w:val="00565E3F"/>
    <w:rsid w:val="005740E8"/>
    <w:rsid w:val="005825E6"/>
    <w:rsid w:val="0058348E"/>
    <w:rsid w:val="005871DB"/>
    <w:rsid w:val="005A2F4B"/>
    <w:rsid w:val="005B2782"/>
    <w:rsid w:val="005B29C8"/>
    <w:rsid w:val="005D2757"/>
    <w:rsid w:val="005E0C88"/>
    <w:rsid w:val="005E6D17"/>
    <w:rsid w:val="005E7FAC"/>
    <w:rsid w:val="00602206"/>
    <w:rsid w:val="0060721D"/>
    <w:rsid w:val="00616B25"/>
    <w:rsid w:val="00617B34"/>
    <w:rsid w:val="00620297"/>
    <w:rsid w:val="00621196"/>
    <w:rsid w:val="00622D10"/>
    <w:rsid w:val="00632CA1"/>
    <w:rsid w:val="0063407F"/>
    <w:rsid w:val="00646CEF"/>
    <w:rsid w:val="00656B8E"/>
    <w:rsid w:val="0065707F"/>
    <w:rsid w:val="00670F1B"/>
    <w:rsid w:val="006711AF"/>
    <w:rsid w:val="006735AA"/>
    <w:rsid w:val="006837C5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6E67E5"/>
    <w:rsid w:val="006F2277"/>
    <w:rsid w:val="00701739"/>
    <w:rsid w:val="00703610"/>
    <w:rsid w:val="00703B8E"/>
    <w:rsid w:val="00710520"/>
    <w:rsid w:val="007115E4"/>
    <w:rsid w:val="00716119"/>
    <w:rsid w:val="00721B83"/>
    <w:rsid w:val="007241D1"/>
    <w:rsid w:val="00747A74"/>
    <w:rsid w:val="007557B0"/>
    <w:rsid w:val="00755C9E"/>
    <w:rsid w:val="007714A7"/>
    <w:rsid w:val="00784638"/>
    <w:rsid w:val="00784D6A"/>
    <w:rsid w:val="00786548"/>
    <w:rsid w:val="00791E35"/>
    <w:rsid w:val="007A56EF"/>
    <w:rsid w:val="007B22D0"/>
    <w:rsid w:val="007B6793"/>
    <w:rsid w:val="007D610F"/>
    <w:rsid w:val="007E2669"/>
    <w:rsid w:val="007E6625"/>
    <w:rsid w:val="007F14DB"/>
    <w:rsid w:val="00803DE7"/>
    <w:rsid w:val="00804448"/>
    <w:rsid w:val="00844C39"/>
    <w:rsid w:val="00867B98"/>
    <w:rsid w:val="0087044F"/>
    <w:rsid w:val="008744E2"/>
    <w:rsid w:val="008775DC"/>
    <w:rsid w:val="00881954"/>
    <w:rsid w:val="00885039"/>
    <w:rsid w:val="00885136"/>
    <w:rsid w:val="00897759"/>
    <w:rsid w:val="008A23C6"/>
    <w:rsid w:val="008F6617"/>
    <w:rsid w:val="00902085"/>
    <w:rsid w:val="00910A90"/>
    <w:rsid w:val="0091633C"/>
    <w:rsid w:val="0092462C"/>
    <w:rsid w:val="00925570"/>
    <w:rsid w:val="00926C06"/>
    <w:rsid w:val="0093767D"/>
    <w:rsid w:val="00937DF7"/>
    <w:rsid w:val="009504B7"/>
    <w:rsid w:val="0095089D"/>
    <w:rsid w:val="00954219"/>
    <w:rsid w:val="009629C0"/>
    <w:rsid w:val="0098430A"/>
    <w:rsid w:val="00991EBA"/>
    <w:rsid w:val="009A4009"/>
    <w:rsid w:val="009C0EF7"/>
    <w:rsid w:val="009C4B9B"/>
    <w:rsid w:val="009C6216"/>
    <w:rsid w:val="009D77E2"/>
    <w:rsid w:val="009E6D0F"/>
    <w:rsid w:val="009E77FB"/>
    <w:rsid w:val="009F4A71"/>
    <w:rsid w:val="00A01EC5"/>
    <w:rsid w:val="00A15ABB"/>
    <w:rsid w:val="00A1646A"/>
    <w:rsid w:val="00A20614"/>
    <w:rsid w:val="00A22391"/>
    <w:rsid w:val="00A25E10"/>
    <w:rsid w:val="00A370ED"/>
    <w:rsid w:val="00A373DA"/>
    <w:rsid w:val="00A3764C"/>
    <w:rsid w:val="00A45738"/>
    <w:rsid w:val="00A461C0"/>
    <w:rsid w:val="00A54B03"/>
    <w:rsid w:val="00A67B06"/>
    <w:rsid w:val="00A700F3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B6AA6"/>
    <w:rsid w:val="00AC131B"/>
    <w:rsid w:val="00AD2EBD"/>
    <w:rsid w:val="00AD30E6"/>
    <w:rsid w:val="00AD580F"/>
    <w:rsid w:val="00AE2905"/>
    <w:rsid w:val="00AE3D23"/>
    <w:rsid w:val="00AF2354"/>
    <w:rsid w:val="00AF2744"/>
    <w:rsid w:val="00B069A7"/>
    <w:rsid w:val="00B3280F"/>
    <w:rsid w:val="00B372FE"/>
    <w:rsid w:val="00B539A9"/>
    <w:rsid w:val="00B56DDB"/>
    <w:rsid w:val="00B67C87"/>
    <w:rsid w:val="00B72001"/>
    <w:rsid w:val="00B76B96"/>
    <w:rsid w:val="00B80CFA"/>
    <w:rsid w:val="00B8284C"/>
    <w:rsid w:val="00B866DF"/>
    <w:rsid w:val="00B96289"/>
    <w:rsid w:val="00B967C2"/>
    <w:rsid w:val="00BB00E6"/>
    <w:rsid w:val="00BC12F1"/>
    <w:rsid w:val="00BC4731"/>
    <w:rsid w:val="00C40302"/>
    <w:rsid w:val="00C67808"/>
    <w:rsid w:val="00C74289"/>
    <w:rsid w:val="00C911C2"/>
    <w:rsid w:val="00C94FF1"/>
    <w:rsid w:val="00CA26D2"/>
    <w:rsid w:val="00CC0D07"/>
    <w:rsid w:val="00CD0537"/>
    <w:rsid w:val="00CD2076"/>
    <w:rsid w:val="00CD57BE"/>
    <w:rsid w:val="00CE1B9C"/>
    <w:rsid w:val="00CE4CF7"/>
    <w:rsid w:val="00D2183B"/>
    <w:rsid w:val="00D25BDC"/>
    <w:rsid w:val="00D3158F"/>
    <w:rsid w:val="00D40E12"/>
    <w:rsid w:val="00D5587D"/>
    <w:rsid w:val="00D766CD"/>
    <w:rsid w:val="00D927B7"/>
    <w:rsid w:val="00DA44A6"/>
    <w:rsid w:val="00DB20D0"/>
    <w:rsid w:val="00DD3D7E"/>
    <w:rsid w:val="00DE3259"/>
    <w:rsid w:val="00DF74A8"/>
    <w:rsid w:val="00E163F6"/>
    <w:rsid w:val="00E21D41"/>
    <w:rsid w:val="00E24F9F"/>
    <w:rsid w:val="00E270F2"/>
    <w:rsid w:val="00E33B7F"/>
    <w:rsid w:val="00E41228"/>
    <w:rsid w:val="00E613C6"/>
    <w:rsid w:val="00E70B91"/>
    <w:rsid w:val="00E70C80"/>
    <w:rsid w:val="00E761AC"/>
    <w:rsid w:val="00E86403"/>
    <w:rsid w:val="00E905E7"/>
    <w:rsid w:val="00EA0C25"/>
    <w:rsid w:val="00EA1659"/>
    <w:rsid w:val="00EA6322"/>
    <w:rsid w:val="00EB0603"/>
    <w:rsid w:val="00EC0E7D"/>
    <w:rsid w:val="00EE0997"/>
    <w:rsid w:val="00EE1455"/>
    <w:rsid w:val="00F02FF6"/>
    <w:rsid w:val="00F11080"/>
    <w:rsid w:val="00F1598C"/>
    <w:rsid w:val="00F35A2A"/>
    <w:rsid w:val="00F42C37"/>
    <w:rsid w:val="00F566B4"/>
    <w:rsid w:val="00F57BC3"/>
    <w:rsid w:val="00F623EF"/>
    <w:rsid w:val="00F774B2"/>
    <w:rsid w:val="00F8056A"/>
    <w:rsid w:val="00F82CD5"/>
    <w:rsid w:val="00F90DCA"/>
    <w:rsid w:val="00FA32CB"/>
    <w:rsid w:val="00FA4543"/>
    <w:rsid w:val="00FA59DA"/>
    <w:rsid w:val="00FB10E1"/>
    <w:rsid w:val="00FC288C"/>
    <w:rsid w:val="00FF09E8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120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380</Words>
  <Characters>2166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2024-03-12T08:38:00Z</cp:lastPrinted>
  <dcterms:created xsi:type="dcterms:W3CDTF">2024-08-01T05:30:00Z</dcterms:created>
  <dcterms:modified xsi:type="dcterms:W3CDTF">2024-08-05T11:56:00Z</dcterms:modified>
</cp:coreProperties>
</file>