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674FD" w:rsidRDefault="007674FD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E763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84374507" r:id="rId5"/>
        </w:object>
      </w:r>
    </w:p>
    <w:p w:rsidR="007674FD" w:rsidRDefault="007674FD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674FD" w:rsidRDefault="007674FD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674FD" w:rsidRDefault="007674FD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674FD" w:rsidRDefault="007674FD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674FD" w:rsidRDefault="007674FD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674FD" w:rsidRDefault="007674FD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674FD" w:rsidRDefault="007674FD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674FD" w:rsidRDefault="007674FD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7674FD" w:rsidRDefault="007674FD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7674FD" w:rsidRDefault="007674FD" w:rsidP="00FE44DB">
      <w:pPr>
        <w:rPr>
          <w:sz w:val="24"/>
          <w:lang w:val="uk-UA"/>
        </w:rPr>
      </w:pPr>
    </w:p>
    <w:p w:rsidR="007674FD" w:rsidRDefault="007674FD" w:rsidP="008D785D">
      <w:pPr>
        <w:rPr>
          <w:sz w:val="24"/>
          <w:lang w:val="uk-UA"/>
        </w:rPr>
      </w:pPr>
    </w:p>
    <w:p w:rsidR="007674FD" w:rsidRDefault="007674F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674FD" w:rsidRPr="003B408E" w:rsidRDefault="007674F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Рудяку Олександру Денисовичу</w:t>
      </w:r>
    </w:p>
    <w:p w:rsidR="007674FD" w:rsidRDefault="007674FD" w:rsidP="008D785D">
      <w:pPr>
        <w:jc w:val="both"/>
        <w:rPr>
          <w:b/>
          <w:sz w:val="24"/>
          <w:szCs w:val="24"/>
          <w:lang w:val="uk-UA"/>
        </w:rPr>
      </w:pPr>
    </w:p>
    <w:p w:rsidR="007674FD" w:rsidRDefault="007674FD" w:rsidP="008D785D">
      <w:pPr>
        <w:jc w:val="both"/>
        <w:rPr>
          <w:b/>
          <w:sz w:val="24"/>
          <w:szCs w:val="24"/>
          <w:lang w:val="uk-UA"/>
        </w:rPr>
      </w:pPr>
    </w:p>
    <w:p w:rsidR="007674FD" w:rsidRDefault="007674F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332/3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гр.Рудяка Олександра Денисовича, 19**р.н., який  проживає за адресою: АДРЕСА 1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674FD" w:rsidRDefault="007674FD" w:rsidP="007B4068">
      <w:pPr>
        <w:jc w:val="both"/>
        <w:rPr>
          <w:bCs/>
          <w:sz w:val="24"/>
          <w:szCs w:val="24"/>
          <w:lang w:val="uk-UA"/>
        </w:rPr>
      </w:pPr>
    </w:p>
    <w:p w:rsidR="007674FD" w:rsidRDefault="007674FD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674FD" w:rsidRDefault="007674F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674FD" w:rsidRDefault="007674F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Рудяку Олександру Денисовичу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ий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7674FD" w:rsidRDefault="007674F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674FD" w:rsidRDefault="007674F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:rsidR="007674FD" w:rsidRDefault="007674FD" w:rsidP="00AE462C">
      <w:pPr>
        <w:ind w:firstLine="600"/>
        <w:jc w:val="both"/>
        <w:rPr>
          <w:sz w:val="24"/>
          <w:szCs w:val="24"/>
          <w:lang w:val="uk-UA"/>
        </w:rPr>
      </w:pPr>
    </w:p>
    <w:p w:rsidR="007674FD" w:rsidRPr="008B124A" w:rsidRDefault="007674F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7674FD" w:rsidRDefault="007674FD" w:rsidP="00AE462C">
      <w:pPr>
        <w:ind w:firstLine="600"/>
        <w:jc w:val="both"/>
        <w:rPr>
          <w:sz w:val="24"/>
          <w:szCs w:val="24"/>
          <w:lang w:val="uk-UA"/>
        </w:rPr>
      </w:pPr>
    </w:p>
    <w:p w:rsidR="007674FD" w:rsidRDefault="007674F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674FD" w:rsidRDefault="007674F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674FD" w:rsidRDefault="007674F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7674FD" w:rsidRDefault="007674F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674FD" w:rsidRDefault="007674F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674FD" w:rsidRDefault="007674FD" w:rsidP="00AE462C">
      <w:pPr>
        <w:rPr>
          <w:b/>
          <w:sz w:val="24"/>
          <w:szCs w:val="24"/>
          <w:lang w:val="uk-UA"/>
        </w:rPr>
      </w:pPr>
    </w:p>
    <w:p w:rsidR="007674FD" w:rsidRDefault="007674FD" w:rsidP="00AE462C">
      <w:pPr>
        <w:rPr>
          <w:b/>
          <w:sz w:val="24"/>
          <w:szCs w:val="24"/>
          <w:lang w:val="uk-UA"/>
        </w:rPr>
      </w:pPr>
    </w:p>
    <w:sectPr w:rsidR="007674FD" w:rsidSect="00EE76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3E51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7D54"/>
    <w:rsid w:val="001F1A08"/>
    <w:rsid w:val="00210848"/>
    <w:rsid w:val="002678FB"/>
    <w:rsid w:val="002A4963"/>
    <w:rsid w:val="002F1FC8"/>
    <w:rsid w:val="00317AFA"/>
    <w:rsid w:val="00340AAA"/>
    <w:rsid w:val="003624E0"/>
    <w:rsid w:val="00395EEA"/>
    <w:rsid w:val="003A4645"/>
    <w:rsid w:val="003B408E"/>
    <w:rsid w:val="003E3B39"/>
    <w:rsid w:val="004027F1"/>
    <w:rsid w:val="00480275"/>
    <w:rsid w:val="004A30C5"/>
    <w:rsid w:val="004A4877"/>
    <w:rsid w:val="004D664A"/>
    <w:rsid w:val="004E11DC"/>
    <w:rsid w:val="004E27AE"/>
    <w:rsid w:val="00504454"/>
    <w:rsid w:val="00515BB1"/>
    <w:rsid w:val="005376B1"/>
    <w:rsid w:val="00547188"/>
    <w:rsid w:val="0057159D"/>
    <w:rsid w:val="005825EA"/>
    <w:rsid w:val="005867DE"/>
    <w:rsid w:val="00594A1E"/>
    <w:rsid w:val="005A35D7"/>
    <w:rsid w:val="00620C2F"/>
    <w:rsid w:val="00642D69"/>
    <w:rsid w:val="00643902"/>
    <w:rsid w:val="00655313"/>
    <w:rsid w:val="006727C2"/>
    <w:rsid w:val="006C2136"/>
    <w:rsid w:val="00710398"/>
    <w:rsid w:val="00747D8D"/>
    <w:rsid w:val="0076044B"/>
    <w:rsid w:val="00761D70"/>
    <w:rsid w:val="00762AC6"/>
    <w:rsid w:val="007674FD"/>
    <w:rsid w:val="007A26FB"/>
    <w:rsid w:val="007B4068"/>
    <w:rsid w:val="007D0E9D"/>
    <w:rsid w:val="007F0112"/>
    <w:rsid w:val="00803409"/>
    <w:rsid w:val="008524DE"/>
    <w:rsid w:val="008A035A"/>
    <w:rsid w:val="008B0BF8"/>
    <w:rsid w:val="008B124A"/>
    <w:rsid w:val="008B6E74"/>
    <w:rsid w:val="008C1A01"/>
    <w:rsid w:val="008D582C"/>
    <w:rsid w:val="008D785D"/>
    <w:rsid w:val="008E5600"/>
    <w:rsid w:val="009115F1"/>
    <w:rsid w:val="0093102D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230AC"/>
    <w:rsid w:val="00B438AD"/>
    <w:rsid w:val="00B61329"/>
    <w:rsid w:val="00B61AEB"/>
    <w:rsid w:val="00B66E10"/>
    <w:rsid w:val="00B75567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534D4"/>
    <w:rsid w:val="00D869BE"/>
    <w:rsid w:val="00D930A7"/>
    <w:rsid w:val="00DA1936"/>
    <w:rsid w:val="00DA3538"/>
    <w:rsid w:val="00DA412D"/>
    <w:rsid w:val="00E27B1C"/>
    <w:rsid w:val="00E3452B"/>
    <w:rsid w:val="00E53F40"/>
    <w:rsid w:val="00E56772"/>
    <w:rsid w:val="00E73B92"/>
    <w:rsid w:val="00E7431A"/>
    <w:rsid w:val="00E91DA3"/>
    <w:rsid w:val="00EA2C51"/>
    <w:rsid w:val="00EC21A2"/>
    <w:rsid w:val="00EE7637"/>
    <w:rsid w:val="00EF48C9"/>
    <w:rsid w:val="00F419B6"/>
    <w:rsid w:val="00F83BD4"/>
    <w:rsid w:val="00FC1CAD"/>
    <w:rsid w:val="00FC3088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78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330</Words>
  <Characters>1883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2024-08-01T05:29:00Z</dcterms:created>
  <dcterms:modified xsi:type="dcterms:W3CDTF">2024-08-05T11:49:00Z</dcterms:modified>
</cp:coreProperties>
</file>