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82545" w:rsidRDefault="00782545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27CD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84374140" r:id="rId5"/>
        </w:object>
      </w:r>
    </w:p>
    <w:p w:rsidR="00782545" w:rsidRDefault="00782545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82545" w:rsidRDefault="00782545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82545" w:rsidRDefault="00782545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82545" w:rsidRDefault="00782545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82545" w:rsidRDefault="00782545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82545" w:rsidRDefault="00782545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782545" w:rsidRDefault="00782545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782545" w:rsidRDefault="00782545" w:rsidP="00FE44DB">
      <w:pPr>
        <w:pStyle w:val="Normal2"/>
        <w:jc w:val="center"/>
        <w:rPr>
          <w:rFonts w:ascii="Times New Roman" w:hAnsi="Times New Roman"/>
          <w:szCs w:val="24"/>
        </w:rPr>
      </w:pPr>
    </w:p>
    <w:p w:rsidR="00782545" w:rsidRDefault="00782545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:rsidR="00782545" w:rsidRDefault="00782545" w:rsidP="00FE44DB">
      <w:pPr>
        <w:rPr>
          <w:sz w:val="24"/>
          <w:lang w:val="uk-UA"/>
        </w:rPr>
      </w:pPr>
    </w:p>
    <w:p w:rsidR="00782545" w:rsidRDefault="00782545" w:rsidP="008D785D">
      <w:pPr>
        <w:rPr>
          <w:sz w:val="24"/>
          <w:lang w:val="uk-UA"/>
        </w:rPr>
      </w:pPr>
    </w:p>
    <w:p w:rsidR="00782545" w:rsidRDefault="0078254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782545" w:rsidRPr="003B408E" w:rsidRDefault="0078254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Pr="00F37C30">
        <w:rPr>
          <w:b/>
          <w:bCs/>
          <w:sz w:val="24"/>
          <w:szCs w:val="24"/>
          <w:lang w:val="uk-UA"/>
        </w:rPr>
        <w:t>Петруник Ян</w:t>
      </w:r>
      <w:r>
        <w:rPr>
          <w:b/>
          <w:bCs/>
          <w:sz w:val="24"/>
          <w:szCs w:val="24"/>
          <w:lang w:val="uk-UA"/>
        </w:rPr>
        <w:t>і</w:t>
      </w:r>
      <w:r w:rsidRPr="00F37C30">
        <w:rPr>
          <w:b/>
          <w:bCs/>
          <w:sz w:val="24"/>
          <w:szCs w:val="24"/>
          <w:lang w:val="uk-UA"/>
        </w:rPr>
        <w:t xml:space="preserve"> Сергіївн</w:t>
      </w:r>
      <w:r>
        <w:rPr>
          <w:b/>
          <w:bCs/>
          <w:sz w:val="24"/>
          <w:szCs w:val="24"/>
          <w:lang w:val="uk-UA"/>
        </w:rPr>
        <w:t>і</w:t>
      </w:r>
    </w:p>
    <w:p w:rsidR="00782545" w:rsidRDefault="00782545" w:rsidP="008D785D">
      <w:pPr>
        <w:jc w:val="both"/>
        <w:rPr>
          <w:b/>
          <w:sz w:val="24"/>
          <w:szCs w:val="24"/>
          <w:lang w:val="uk-UA"/>
        </w:rPr>
      </w:pPr>
    </w:p>
    <w:p w:rsidR="00782545" w:rsidRDefault="00782545" w:rsidP="008D785D">
      <w:pPr>
        <w:jc w:val="both"/>
        <w:rPr>
          <w:b/>
          <w:sz w:val="24"/>
          <w:szCs w:val="24"/>
          <w:lang w:val="uk-UA"/>
        </w:rPr>
      </w:pPr>
    </w:p>
    <w:p w:rsidR="00782545" w:rsidRDefault="00782545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1200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bookmarkStart w:id="1" w:name="_Hlk168049411"/>
      <w:r>
        <w:rPr>
          <w:sz w:val="24"/>
          <w:szCs w:val="24"/>
          <w:lang w:val="uk-UA"/>
        </w:rPr>
        <w:t xml:space="preserve">гр.Петруник Яни Сергіївни, 19**р.н., яка  проживає за адресою: АДРЕСА 1 </w:t>
      </w:r>
      <w:bookmarkEnd w:id="1"/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Петруник Я.С., копія паспорта Петруник М.М., копія довідки про перебування на військовій службі,  акт обстеження умов проживання, копія свідоцтва про шлюб,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782545" w:rsidRDefault="00782545" w:rsidP="007B4068">
      <w:pPr>
        <w:jc w:val="both"/>
        <w:rPr>
          <w:bCs/>
          <w:sz w:val="24"/>
          <w:szCs w:val="24"/>
          <w:lang w:val="uk-UA"/>
        </w:rPr>
      </w:pPr>
    </w:p>
    <w:p w:rsidR="00782545" w:rsidRDefault="00782545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82545" w:rsidRDefault="0078254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82545" w:rsidRDefault="00782545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6727C2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Петруник Яні Сергіївні</w:t>
      </w:r>
      <w:r w:rsidRPr="006727C2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**</w:t>
      </w:r>
      <w:r w:rsidRPr="006727C2">
        <w:rPr>
          <w:rFonts w:ascii="Times New Roman" w:hAnsi="Times New Roman"/>
          <w:szCs w:val="24"/>
        </w:rPr>
        <w:t>р.н., як</w:t>
      </w:r>
      <w:r>
        <w:rPr>
          <w:rFonts w:ascii="Times New Roman" w:hAnsi="Times New Roman"/>
          <w:szCs w:val="24"/>
        </w:rPr>
        <w:t>а</w:t>
      </w:r>
      <w:r w:rsidRPr="006727C2">
        <w:rPr>
          <w:rFonts w:ascii="Times New Roman" w:hAnsi="Times New Roman"/>
          <w:szCs w:val="24"/>
        </w:rPr>
        <w:t xml:space="preserve"> 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424A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782545" w:rsidRDefault="00782545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782545" w:rsidRDefault="0078254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:rsidR="00782545" w:rsidRDefault="00782545" w:rsidP="00AE462C">
      <w:pPr>
        <w:ind w:firstLine="600"/>
        <w:jc w:val="both"/>
        <w:rPr>
          <w:sz w:val="24"/>
          <w:szCs w:val="24"/>
          <w:lang w:val="uk-UA"/>
        </w:rPr>
      </w:pPr>
    </w:p>
    <w:p w:rsidR="00782545" w:rsidRPr="008B124A" w:rsidRDefault="0078254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:rsidR="00782545" w:rsidRDefault="00782545" w:rsidP="00AE462C">
      <w:pPr>
        <w:ind w:firstLine="600"/>
        <w:jc w:val="both"/>
        <w:rPr>
          <w:sz w:val="24"/>
          <w:szCs w:val="24"/>
          <w:lang w:val="uk-UA"/>
        </w:rPr>
      </w:pPr>
    </w:p>
    <w:p w:rsidR="00782545" w:rsidRDefault="0078254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82545" w:rsidRDefault="0078254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82545" w:rsidRDefault="0078254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782545" w:rsidRDefault="0078254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782545" w:rsidRDefault="0078254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782545" w:rsidRDefault="00782545" w:rsidP="00AE462C">
      <w:pPr>
        <w:rPr>
          <w:b/>
          <w:sz w:val="24"/>
          <w:szCs w:val="24"/>
          <w:lang w:val="uk-UA"/>
        </w:rPr>
      </w:pPr>
    </w:p>
    <w:p w:rsidR="00782545" w:rsidRDefault="00782545" w:rsidP="00AE462C">
      <w:pPr>
        <w:rPr>
          <w:b/>
          <w:sz w:val="24"/>
          <w:szCs w:val="24"/>
          <w:lang w:val="uk-UA"/>
        </w:rPr>
      </w:pPr>
    </w:p>
    <w:sectPr w:rsidR="00782545" w:rsidSect="00B27C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26105"/>
    <w:rsid w:val="00044E0D"/>
    <w:rsid w:val="00055EAF"/>
    <w:rsid w:val="000807F9"/>
    <w:rsid w:val="0008599E"/>
    <w:rsid w:val="000C419B"/>
    <w:rsid w:val="000F3FCA"/>
    <w:rsid w:val="0010542E"/>
    <w:rsid w:val="00150E2F"/>
    <w:rsid w:val="00195E00"/>
    <w:rsid w:val="001B6DCD"/>
    <w:rsid w:val="001C6A3B"/>
    <w:rsid w:val="001E7D54"/>
    <w:rsid w:val="00206C7A"/>
    <w:rsid w:val="00210848"/>
    <w:rsid w:val="00213493"/>
    <w:rsid w:val="002678FB"/>
    <w:rsid w:val="002A0E06"/>
    <w:rsid w:val="002A4963"/>
    <w:rsid w:val="002F1FC8"/>
    <w:rsid w:val="00317AFA"/>
    <w:rsid w:val="00340AAA"/>
    <w:rsid w:val="003624E0"/>
    <w:rsid w:val="00395EEA"/>
    <w:rsid w:val="003A4645"/>
    <w:rsid w:val="003B408E"/>
    <w:rsid w:val="003E3B39"/>
    <w:rsid w:val="004027F1"/>
    <w:rsid w:val="00424A5B"/>
    <w:rsid w:val="00480275"/>
    <w:rsid w:val="004A30C5"/>
    <w:rsid w:val="004A4877"/>
    <w:rsid w:val="004D664A"/>
    <w:rsid w:val="004E11DC"/>
    <w:rsid w:val="00504454"/>
    <w:rsid w:val="00515BB1"/>
    <w:rsid w:val="00534727"/>
    <w:rsid w:val="005376B1"/>
    <w:rsid w:val="00547188"/>
    <w:rsid w:val="0057159D"/>
    <w:rsid w:val="005825EA"/>
    <w:rsid w:val="005867DE"/>
    <w:rsid w:val="005A35D7"/>
    <w:rsid w:val="005A7854"/>
    <w:rsid w:val="005B4B7F"/>
    <w:rsid w:val="00620C2F"/>
    <w:rsid w:val="00643902"/>
    <w:rsid w:val="00645FF8"/>
    <w:rsid w:val="00655313"/>
    <w:rsid w:val="006727C2"/>
    <w:rsid w:val="006C2136"/>
    <w:rsid w:val="00710398"/>
    <w:rsid w:val="00747D8D"/>
    <w:rsid w:val="0076044B"/>
    <w:rsid w:val="00761D70"/>
    <w:rsid w:val="00762AC6"/>
    <w:rsid w:val="00782545"/>
    <w:rsid w:val="007A26FB"/>
    <w:rsid w:val="007B4068"/>
    <w:rsid w:val="007D0E9D"/>
    <w:rsid w:val="007F0112"/>
    <w:rsid w:val="00803409"/>
    <w:rsid w:val="00815078"/>
    <w:rsid w:val="00857A71"/>
    <w:rsid w:val="008A035A"/>
    <w:rsid w:val="008B0BF8"/>
    <w:rsid w:val="008B124A"/>
    <w:rsid w:val="008C1A01"/>
    <w:rsid w:val="008D785D"/>
    <w:rsid w:val="008E5600"/>
    <w:rsid w:val="009115F1"/>
    <w:rsid w:val="0093102D"/>
    <w:rsid w:val="00962E41"/>
    <w:rsid w:val="00991095"/>
    <w:rsid w:val="00993151"/>
    <w:rsid w:val="009E7E80"/>
    <w:rsid w:val="009F0E92"/>
    <w:rsid w:val="00A37236"/>
    <w:rsid w:val="00A4255D"/>
    <w:rsid w:val="00A75804"/>
    <w:rsid w:val="00A83486"/>
    <w:rsid w:val="00A933BF"/>
    <w:rsid w:val="00AB23AD"/>
    <w:rsid w:val="00AB5412"/>
    <w:rsid w:val="00AC6A48"/>
    <w:rsid w:val="00AD0480"/>
    <w:rsid w:val="00AE462C"/>
    <w:rsid w:val="00B04D91"/>
    <w:rsid w:val="00B230AC"/>
    <w:rsid w:val="00B27CD3"/>
    <w:rsid w:val="00B438AD"/>
    <w:rsid w:val="00B61329"/>
    <w:rsid w:val="00B61AEB"/>
    <w:rsid w:val="00B66E10"/>
    <w:rsid w:val="00B96261"/>
    <w:rsid w:val="00BA4B67"/>
    <w:rsid w:val="00BA74B8"/>
    <w:rsid w:val="00BC7DD9"/>
    <w:rsid w:val="00BD7D24"/>
    <w:rsid w:val="00C07B1A"/>
    <w:rsid w:val="00C23B33"/>
    <w:rsid w:val="00C37466"/>
    <w:rsid w:val="00C46FB5"/>
    <w:rsid w:val="00C86385"/>
    <w:rsid w:val="00C92D77"/>
    <w:rsid w:val="00CA2D15"/>
    <w:rsid w:val="00CA4DB2"/>
    <w:rsid w:val="00CB2830"/>
    <w:rsid w:val="00D534D4"/>
    <w:rsid w:val="00D869BE"/>
    <w:rsid w:val="00D930A7"/>
    <w:rsid w:val="00DA1936"/>
    <w:rsid w:val="00DA3538"/>
    <w:rsid w:val="00DA412D"/>
    <w:rsid w:val="00DB129F"/>
    <w:rsid w:val="00E27B1C"/>
    <w:rsid w:val="00E53F40"/>
    <w:rsid w:val="00E56772"/>
    <w:rsid w:val="00E7431A"/>
    <w:rsid w:val="00E91DA3"/>
    <w:rsid w:val="00EA2C51"/>
    <w:rsid w:val="00EC21A2"/>
    <w:rsid w:val="00EF48C9"/>
    <w:rsid w:val="00F37C30"/>
    <w:rsid w:val="00F83BD4"/>
    <w:rsid w:val="00FC1CAD"/>
    <w:rsid w:val="00FC76E3"/>
    <w:rsid w:val="00FE4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07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336</Words>
  <Characters>1921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dcterms:created xsi:type="dcterms:W3CDTF">2024-08-01T05:29:00Z</dcterms:created>
  <dcterms:modified xsi:type="dcterms:W3CDTF">2024-08-05T11:43:00Z</dcterms:modified>
</cp:coreProperties>
</file>