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0136FC" w:rsidRDefault="000136FC" w:rsidP="00FE44DB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907B26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aint.Picture" ShapeID="_x0000_i1025" DrawAspect="Content" ObjectID="_1784373791" r:id="rId5"/>
        </w:object>
      </w:r>
    </w:p>
    <w:p w:rsidR="000136FC" w:rsidRDefault="000136FC" w:rsidP="00FE44DB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0136FC" w:rsidRDefault="000136FC" w:rsidP="00FE44DB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0136FC" w:rsidRDefault="000136FC" w:rsidP="00FE44DB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0136FC" w:rsidRDefault="000136FC" w:rsidP="00FE44DB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0136FC" w:rsidRDefault="000136FC" w:rsidP="00FE44DB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0136FC" w:rsidRDefault="000136FC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0136FC" w:rsidRDefault="000136FC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0136FC" w:rsidRDefault="000136FC" w:rsidP="00FE44DB">
      <w:pPr>
        <w:pStyle w:val="Normal2"/>
        <w:jc w:val="center"/>
        <w:rPr>
          <w:rFonts w:ascii="Times New Roman" w:hAnsi="Times New Roman"/>
          <w:szCs w:val="24"/>
        </w:rPr>
      </w:pPr>
    </w:p>
    <w:p w:rsidR="000136FC" w:rsidRDefault="000136FC" w:rsidP="00FE44DB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   м. Кіцмань                                                  №_______</w:t>
      </w:r>
    </w:p>
    <w:p w:rsidR="000136FC" w:rsidRDefault="000136FC" w:rsidP="00FE44DB">
      <w:pPr>
        <w:rPr>
          <w:sz w:val="24"/>
          <w:lang w:val="uk-UA"/>
        </w:rPr>
      </w:pPr>
    </w:p>
    <w:p w:rsidR="000136FC" w:rsidRDefault="000136FC" w:rsidP="008D785D">
      <w:pPr>
        <w:rPr>
          <w:sz w:val="24"/>
          <w:lang w:val="uk-UA"/>
        </w:rPr>
      </w:pPr>
    </w:p>
    <w:p w:rsidR="000136FC" w:rsidRDefault="000136FC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:rsidR="000136FC" w:rsidRPr="003B408E" w:rsidRDefault="000136FC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Джумарі Василині Василівні</w:t>
      </w:r>
    </w:p>
    <w:p w:rsidR="000136FC" w:rsidRDefault="000136FC" w:rsidP="008D785D">
      <w:pPr>
        <w:jc w:val="both"/>
        <w:rPr>
          <w:b/>
          <w:sz w:val="24"/>
          <w:szCs w:val="24"/>
          <w:lang w:val="uk-UA"/>
        </w:rPr>
      </w:pPr>
    </w:p>
    <w:p w:rsidR="000136FC" w:rsidRDefault="000136FC" w:rsidP="008D785D">
      <w:pPr>
        <w:jc w:val="both"/>
        <w:rPr>
          <w:b/>
          <w:sz w:val="24"/>
          <w:szCs w:val="24"/>
          <w:lang w:val="uk-UA"/>
        </w:rPr>
      </w:pPr>
    </w:p>
    <w:p w:rsidR="000136FC" w:rsidRDefault="000136FC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1175 в</w:t>
      </w:r>
      <w:r w:rsidRPr="00AC6A48">
        <w:rPr>
          <w:sz w:val="24"/>
          <w:szCs w:val="24"/>
          <w:lang w:val="uk-UA"/>
        </w:rPr>
        <w:t xml:space="preserve">ід </w:t>
      </w:r>
      <w:r>
        <w:rPr>
          <w:sz w:val="24"/>
          <w:szCs w:val="24"/>
          <w:lang w:val="uk-UA"/>
        </w:rPr>
        <w:t>09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07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bookmarkStart w:id="1" w:name="_Hlk168049411"/>
      <w:r>
        <w:rPr>
          <w:sz w:val="24"/>
          <w:szCs w:val="24"/>
          <w:lang w:val="uk-UA"/>
        </w:rPr>
        <w:t xml:space="preserve">гр.Джумари Василини Василівни, 19**р.н., яка  проживає за адресою:  АДРЕСА 1 </w:t>
      </w:r>
      <w:bookmarkEnd w:id="1"/>
      <w:r>
        <w:rPr>
          <w:sz w:val="24"/>
          <w:szCs w:val="24"/>
          <w:lang w:val="uk-UA"/>
        </w:rPr>
        <w:t>щодо надання матеріальної допомоги у зв’язку зі складними життєвими обставинами, спричиненими важким матеріальним станом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платника податків, копія пенсійного посвідчення, акт обстеження умов проживання, </w:t>
      </w:r>
      <w:r w:rsidRPr="008B124A">
        <w:rPr>
          <w:bCs/>
          <w:sz w:val="24"/>
          <w:szCs w:val="24"/>
          <w:lang w:val="uk-UA"/>
        </w:rPr>
        <w:t>банківський рахунок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 w:rsidRPr="004A30C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ст.34 Закону України «Про місцеве самоврядування в Україні»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0136FC" w:rsidRDefault="000136FC" w:rsidP="007B4068">
      <w:pPr>
        <w:jc w:val="both"/>
        <w:rPr>
          <w:bCs/>
          <w:sz w:val="24"/>
          <w:szCs w:val="24"/>
          <w:lang w:val="uk-UA"/>
        </w:rPr>
      </w:pPr>
    </w:p>
    <w:p w:rsidR="000136FC" w:rsidRDefault="000136FC" w:rsidP="00BA4B67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0136FC" w:rsidRDefault="000136FC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0136FC" w:rsidRDefault="000136FC" w:rsidP="00BA4B67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6727C2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Джумарі Василині Василівні</w:t>
      </w:r>
      <w:r w:rsidRPr="006727C2">
        <w:rPr>
          <w:rFonts w:ascii="Times New Roman" w:hAnsi="Times New Roman"/>
          <w:szCs w:val="24"/>
        </w:rPr>
        <w:t>, 19</w:t>
      </w:r>
      <w:r>
        <w:rPr>
          <w:rFonts w:ascii="Times New Roman" w:hAnsi="Times New Roman"/>
          <w:szCs w:val="24"/>
        </w:rPr>
        <w:t>**</w:t>
      </w:r>
      <w:r w:rsidRPr="006727C2">
        <w:rPr>
          <w:rFonts w:ascii="Times New Roman" w:hAnsi="Times New Roman"/>
          <w:szCs w:val="24"/>
        </w:rPr>
        <w:t xml:space="preserve">р.н., яка  проживає за адресою: </w:t>
      </w:r>
      <w:r>
        <w:rPr>
          <w:rFonts w:ascii="Times New Roman" w:hAnsi="Times New Roman"/>
          <w:szCs w:val="24"/>
        </w:rPr>
        <w:t>АДРЕСА 1</w:t>
      </w:r>
      <w:r w:rsidRPr="008E560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вирішення соціально-побутових проблем</w:t>
      </w:r>
      <w:r>
        <w:rPr>
          <w:rFonts w:ascii="Times New Roman" w:hAnsi="Times New Roman"/>
          <w:bCs/>
          <w:szCs w:val="24"/>
        </w:rPr>
        <w:t xml:space="preserve"> в  сумі ______ грн. (___________ гривень).</w:t>
      </w:r>
    </w:p>
    <w:p w:rsidR="000136FC" w:rsidRDefault="000136FC" w:rsidP="00BA4B67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:rsidR="000136FC" w:rsidRDefault="000136FC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(Ірина ЧОРНЕЙ) перерахувати кошти на банківський рахунок, вказаний заявницею.</w:t>
      </w:r>
    </w:p>
    <w:p w:rsidR="000136FC" w:rsidRDefault="000136FC" w:rsidP="00AE462C">
      <w:pPr>
        <w:ind w:firstLine="600"/>
        <w:jc w:val="both"/>
        <w:rPr>
          <w:sz w:val="24"/>
          <w:szCs w:val="24"/>
          <w:lang w:val="uk-UA"/>
        </w:rPr>
      </w:pPr>
    </w:p>
    <w:p w:rsidR="000136FC" w:rsidRPr="008B124A" w:rsidRDefault="000136FC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:rsidR="000136FC" w:rsidRDefault="000136FC" w:rsidP="00AE462C">
      <w:pPr>
        <w:ind w:firstLine="600"/>
        <w:jc w:val="both"/>
        <w:rPr>
          <w:sz w:val="24"/>
          <w:szCs w:val="24"/>
          <w:lang w:val="uk-UA"/>
        </w:rPr>
      </w:pPr>
    </w:p>
    <w:p w:rsidR="000136FC" w:rsidRDefault="000136F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0136FC" w:rsidRDefault="000136F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0136FC" w:rsidRDefault="000136FC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:rsidR="000136FC" w:rsidRDefault="000136F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0136FC" w:rsidRDefault="000136F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0136FC" w:rsidRDefault="000136FC" w:rsidP="00AE462C">
      <w:pPr>
        <w:rPr>
          <w:b/>
          <w:sz w:val="24"/>
          <w:szCs w:val="24"/>
          <w:lang w:val="uk-UA"/>
        </w:rPr>
      </w:pPr>
    </w:p>
    <w:p w:rsidR="000136FC" w:rsidRDefault="000136FC" w:rsidP="00AE462C">
      <w:pPr>
        <w:rPr>
          <w:b/>
          <w:sz w:val="24"/>
          <w:szCs w:val="24"/>
          <w:lang w:val="uk-UA"/>
        </w:rPr>
      </w:pPr>
    </w:p>
    <w:p w:rsidR="000136FC" w:rsidRDefault="000136F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0136FC" w:rsidSect="00907B2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136FC"/>
    <w:rsid w:val="00026105"/>
    <w:rsid w:val="00044E0D"/>
    <w:rsid w:val="00055EAF"/>
    <w:rsid w:val="000807F9"/>
    <w:rsid w:val="0008599E"/>
    <w:rsid w:val="000C419B"/>
    <w:rsid w:val="000F3FCA"/>
    <w:rsid w:val="0010542E"/>
    <w:rsid w:val="00150E2F"/>
    <w:rsid w:val="00195E00"/>
    <w:rsid w:val="001A50AB"/>
    <w:rsid w:val="001B6DCD"/>
    <w:rsid w:val="001B7903"/>
    <w:rsid w:val="001C6A3B"/>
    <w:rsid w:val="001E7D54"/>
    <w:rsid w:val="00203E51"/>
    <w:rsid w:val="00210848"/>
    <w:rsid w:val="002678FB"/>
    <w:rsid w:val="002A4963"/>
    <w:rsid w:val="002F1FC8"/>
    <w:rsid w:val="00317AFA"/>
    <w:rsid w:val="00320F33"/>
    <w:rsid w:val="00340AAA"/>
    <w:rsid w:val="003624E0"/>
    <w:rsid w:val="00395EEA"/>
    <w:rsid w:val="003A4645"/>
    <w:rsid w:val="003B408E"/>
    <w:rsid w:val="003E3B39"/>
    <w:rsid w:val="004027F1"/>
    <w:rsid w:val="004447BB"/>
    <w:rsid w:val="00480275"/>
    <w:rsid w:val="004A30C5"/>
    <w:rsid w:val="004A4877"/>
    <w:rsid w:val="004D664A"/>
    <w:rsid w:val="004E11DC"/>
    <w:rsid w:val="00504454"/>
    <w:rsid w:val="00515BB1"/>
    <w:rsid w:val="005376B1"/>
    <w:rsid w:val="0057159D"/>
    <w:rsid w:val="005825EA"/>
    <w:rsid w:val="005867DE"/>
    <w:rsid w:val="005A35D7"/>
    <w:rsid w:val="00620C2F"/>
    <w:rsid w:val="00643902"/>
    <w:rsid w:val="00655313"/>
    <w:rsid w:val="006727C2"/>
    <w:rsid w:val="006C2136"/>
    <w:rsid w:val="00710398"/>
    <w:rsid w:val="00747D8D"/>
    <w:rsid w:val="0076044B"/>
    <w:rsid w:val="007607A9"/>
    <w:rsid w:val="00761D70"/>
    <w:rsid w:val="00762AC6"/>
    <w:rsid w:val="007A26FB"/>
    <w:rsid w:val="007B4068"/>
    <w:rsid w:val="007C09B9"/>
    <w:rsid w:val="007D0E9D"/>
    <w:rsid w:val="007F0112"/>
    <w:rsid w:val="00803409"/>
    <w:rsid w:val="00847F04"/>
    <w:rsid w:val="008A035A"/>
    <w:rsid w:val="008B0BF8"/>
    <w:rsid w:val="008B124A"/>
    <w:rsid w:val="008C1A01"/>
    <w:rsid w:val="008D785D"/>
    <w:rsid w:val="008E5600"/>
    <w:rsid w:val="00907B26"/>
    <w:rsid w:val="009115F1"/>
    <w:rsid w:val="0093102D"/>
    <w:rsid w:val="00962E41"/>
    <w:rsid w:val="00991095"/>
    <w:rsid w:val="009E7E80"/>
    <w:rsid w:val="009F0E92"/>
    <w:rsid w:val="00A37236"/>
    <w:rsid w:val="00A4255D"/>
    <w:rsid w:val="00A75804"/>
    <w:rsid w:val="00A83486"/>
    <w:rsid w:val="00AB23AD"/>
    <w:rsid w:val="00AC6A48"/>
    <w:rsid w:val="00AD0480"/>
    <w:rsid w:val="00AE462C"/>
    <w:rsid w:val="00B04D91"/>
    <w:rsid w:val="00B230AC"/>
    <w:rsid w:val="00B438AD"/>
    <w:rsid w:val="00B61329"/>
    <w:rsid w:val="00B61AEB"/>
    <w:rsid w:val="00B66E10"/>
    <w:rsid w:val="00B96261"/>
    <w:rsid w:val="00BA4B67"/>
    <w:rsid w:val="00BA74B8"/>
    <w:rsid w:val="00BC7DD9"/>
    <w:rsid w:val="00BD7D24"/>
    <w:rsid w:val="00C23B33"/>
    <w:rsid w:val="00C37466"/>
    <w:rsid w:val="00C812D8"/>
    <w:rsid w:val="00C92D77"/>
    <w:rsid w:val="00CA2D15"/>
    <w:rsid w:val="00CA4DB2"/>
    <w:rsid w:val="00CB2830"/>
    <w:rsid w:val="00D534D4"/>
    <w:rsid w:val="00D869BE"/>
    <w:rsid w:val="00D930A7"/>
    <w:rsid w:val="00DA1936"/>
    <w:rsid w:val="00DA3538"/>
    <w:rsid w:val="00DA412D"/>
    <w:rsid w:val="00E27B1C"/>
    <w:rsid w:val="00E53F40"/>
    <w:rsid w:val="00E56772"/>
    <w:rsid w:val="00E7431A"/>
    <w:rsid w:val="00E80849"/>
    <w:rsid w:val="00E91DA3"/>
    <w:rsid w:val="00EA2C51"/>
    <w:rsid w:val="00EC21A2"/>
    <w:rsid w:val="00EF48C9"/>
    <w:rsid w:val="00F83BD4"/>
    <w:rsid w:val="00FC1CAD"/>
    <w:rsid w:val="00FE44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FE44DB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1874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4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330</Words>
  <Characters>1881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dcterms:created xsi:type="dcterms:W3CDTF">2024-08-01T05:27:00Z</dcterms:created>
  <dcterms:modified xsi:type="dcterms:W3CDTF">2024-08-05T11:37:00Z</dcterms:modified>
</cp:coreProperties>
</file>