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50C02" w:rsidRDefault="00250C0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5DE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784373680" r:id="rId5"/>
        </w:object>
      </w:r>
    </w:p>
    <w:p w:rsidR="00250C02" w:rsidRDefault="00250C0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50C02" w:rsidRDefault="00250C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50C02" w:rsidRDefault="00250C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50C02" w:rsidRDefault="00250C0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50C02" w:rsidRDefault="00250C0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50C02" w:rsidRDefault="00250C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50C02" w:rsidRDefault="00250C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50C02" w:rsidRDefault="00250C0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250C02" w:rsidRDefault="00250C0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250C02" w:rsidRDefault="00250C02" w:rsidP="00180B81">
      <w:pPr>
        <w:pStyle w:val="Normal2"/>
        <w:rPr>
          <w:rFonts w:ascii="Times New Roman" w:hAnsi="Times New Roman"/>
          <w:b/>
          <w:szCs w:val="24"/>
        </w:rPr>
      </w:pPr>
    </w:p>
    <w:p w:rsidR="00250C02" w:rsidRDefault="00250C02" w:rsidP="008D785D">
      <w:pPr>
        <w:rPr>
          <w:sz w:val="24"/>
          <w:lang w:val="uk-UA"/>
        </w:rPr>
      </w:pPr>
    </w:p>
    <w:p w:rsidR="00250C02" w:rsidRDefault="00250C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50C02" w:rsidRPr="003B408E" w:rsidRDefault="00250C0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Гайовій Наталії Володимирівні</w:t>
      </w:r>
    </w:p>
    <w:p w:rsidR="00250C02" w:rsidRDefault="00250C02" w:rsidP="008D785D">
      <w:pPr>
        <w:jc w:val="both"/>
        <w:rPr>
          <w:b/>
          <w:sz w:val="24"/>
          <w:szCs w:val="24"/>
          <w:lang w:val="uk-UA"/>
        </w:rPr>
      </w:pPr>
    </w:p>
    <w:p w:rsidR="00250C02" w:rsidRDefault="00250C02" w:rsidP="008D785D">
      <w:pPr>
        <w:jc w:val="both"/>
        <w:rPr>
          <w:b/>
          <w:sz w:val="24"/>
          <w:szCs w:val="24"/>
          <w:lang w:val="uk-UA"/>
        </w:rPr>
      </w:pPr>
    </w:p>
    <w:p w:rsidR="00250C02" w:rsidRDefault="00250C0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1178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Гайової Наталії Володимирівни, 19**р.н.,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на поховання цивільного чоловіка ОСОБА 2, 1969р.н.,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свідоцтва про смерть ОСОБА 2,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:rsidR="00250C02" w:rsidRDefault="00250C02" w:rsidP="007B4068">
      <w:pPr>
        <w:jc w:val="both"/>
        <w:rPr>
          <w:bCs/>
          <w:sz w:val="24"/>
          <w:szCs w:val="24"/>
          <w:lang w:val="uk-UA"/>
        </w:rPr>
      </w:pPr>
    </w:p>
    <w:p w:rsidR="00250C02" w:rsidRDefault="00250C0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50C02" w:rsidRDefault="00250C0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50C02" w:rsidRDefault="00250C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Гайовій Наталії Володимирівні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E36210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1,</w:t>
      </w:r>
      <w:r w:rsidRPr="00103B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цивільного чоловіка ОСОБА 2,</w:t>
      </w:r>
      <w:r w:rsidRPr="00E36210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69</w:t>
      </w:r>
      <w:r w:rsidRPr="00E36210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250C02" w:rsidRDefault="00250C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50C02" w:rsidRDefault="00250C0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:rsidR="00250C02" w:rsidRDefault="00250C02" w:rsidP="00AE462C">
      <w:pPr>
        <w:ind w:firstLine="600"/>
        <w:jc w:val="both"/>
        <w:rPr>
          <w:sz w:val="24"/>
          <w:szCs w:val="24"/>
          <w:lang w:val="uk-UA"/>
        </w:rPr>
      </w:pPr>
    </w:p>
    <w:p w:rsidR="00250C02" w:rsidRPr="008B124A" w:rsidRDefault="00250C0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:rsidR="00250C02" w:rsidRDefault="00250C02" w:rsidP="00AE462C">
      <w:pPr>
        <w:ind w:firstLine="600"/>
        <w:jc w:val="both"/>
        <w:rPr>
          <w:sz w:val="24"/>
          <w:szCs w:val="24"/>
          <w:lang w:val="uk-UA"/>
        </w:rPr>
      </w:pPr>
    </w:p>
    <w:p w:rsidR="00250C02" w:rsidRDefault="00250C0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250C02" w:rsidRDefault="00250C0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250C02" w:rsidRDefault="00250C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50C02" w:rsidRDefault="00250C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50C02" w:rsidRDefault="00250C02" w:rsidP="00AE462C">
      <w:pPr>
        <w:rPr>
          <w:b/>
          <w:sz w:val="24"/>
          <w:szCs w:val="24"/>
          <w:lang w:val="uk-UA"/>
        </w:rPr>
      </w:pPr>
    </w:p>
    <w:sectPr w:rsidR="00250C02" w:rsidSect="008B5D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214D5"/>
    <w:rsid w:val="00040986"/>
    <w:rsid w:val="00044E0D"/>
    <w:rsid w:val="000462F0"/>
    <w:rsid w:val="00055EAF"/>
    <w:rsid w:val="000807F9"/>
    <w:rsid w:val="0008599E"/>
    <w:rsid w:val="00097023"/>
    <w:rsid w:val="000C419B"/>
    <w:rsid w:val="000F2EA3"/>
    <w:rsid w:val="00103B05"/>
    <w:rsid w:val="00121965"/>
    <w:rsid w:val="00150E2F"/>
    <w:rsid w:val="00180B81"/>
    <w:rsid w:val="001B6DCD"/>
    <w:rsid w:val="001C6A3B"/>
    <w:rsid w:val="00210848"/>
    <w:rsid w:val="00220BBD"/>
    <w:rsid w:val="00250C02"/>
    <w:rsid w:val="00260E73"/>
    <w:rsid w:val="002A3957"/>
    <w:rsid w:val="002A4963"/>
    <w:rsid w:val="002C556A"/>
    <w:rsid w:val="00313F9A"/>
    <w:rsid w:val="00340AAA"/>
    <w:rsid w:val="00353660"/>
    <w:rsid w:val="003624E0"/>
    <w:rsid w:val="003B408E"/>
    <w:rsid w:val="003E3B39"/>
    <w:rsid w:val="004027F1"/>
    <w:rsid w:val="0044260A"/>
    <w:rsid w:val="004A08C6"/>
    <w:rsid w:val="004D5A21"/>
    <w:rsid w:val="00504454"/>
    <w:rsid w:val="00510C27"/>
    <w:rsid w:val="00515BB1"/>
    <w:rsid w:val="005376B1"/>
    <w:rsid w:val="00581DAF"/>
    <w:rsid w:val="005825EA"/>
    <w:rsid w:val="005867DE"/>
    <w:rsid w:val="00603018"/>
    <w:rsid w:val="0062246B"/>
    <w:rsid w:val="00645DE5"/>
    <w:rsid w:val="006A0FFB"/>
    <w:rsid w:val="006A697B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82C00"/>
    <w:rsid w:val="00892585"/>
    <w:rsid w:val="00897CF0"/>
    <w:rsid w:val="008A035A"/>
    <w:rsid w:val="008B124A"/>
    <w:rsid w:val="008B373F"/>
    <w:rsid w:val="008B5DEE"/>
    <w:rsid w:val="008D785D"/>
    <w:rsid w:val="009668E2"/>
    <w:rsid w:val="00991095"/>
    <w:rsid w:val="009B1120"/>
    <w:rsid w:val="009E586C"/>
    <w:rsid w:val="009E7993"/>
    <w:rsid w:val="009F0E92"/>
    <w:rsid w:val="00A75804"/>
    <w:rsid w:val="00A83486"/>
    <w:rsid w:val="00AA740E"/>
    <w:rsid w:val="00AB23AD"/>
    <w:rsid w:val="00AC6A48"/>
    <w:rsid w:val="00AD2692"/>
    <w:rsid w:val="00AE462C"/>
    <w:rsid w:val="00AE7533"/>
    <w:rsid w:val="00B26AAF"/>
    <w:rsid w:val="00B52A0E"/>
    <w:rsid w:val="00B574BB"/>
    <w:rsid w:val="00B61329"/>
    <w:rsid w:val="00B731FD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F0753"/>
    <w:rsid w:val="00D26EC4"/>
    <w:rsid w:val="00D534D4"/>
    <w:rsid w:val="00D869BE"/>
    <w:rsid w:val="00D930A7"/>
    <w:rsid w:val="00D93A51"/>
    <w:rsid w:val="00DA1936"/>
    <w:rsid w:val="00DA412D"/>
    <w:rsid w:val="00DC68CB"/>
    <w:rsid w:val="00DD400C"/>
    <w:rsid w:val="00E36210"/>
    <w:rsid w:val="00E53F40"/>
    <w:rsid w:val="00E56772"/>
    <w:rsid w:val="00E7431A"/>
    <w:rsid w:val="00EA2C51"/>
    <w:rsid w:val="00EF0129"/>
    <w:rsid w:val="00F706D3"/>
    <w:rsid w:val="00F733DC"/>
    <w:rsid w:val="00F83BD4"/>
    <w:rsid w:val="00F83D73"/>
    <w:rsid w:val="00FA5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80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362</Words>
  <Characters>2067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2024-01-11T13:01:00Z</cp:lastPrinted>
  <dcterms:created xsi:type="dcterms:W3CDTF">2024-08-01T05:27:00Z</dcterms:created>
  <dcterms:modified xsi:type="dcterms:W3CDTF">2024-08-05T11:35:00Z</dcterms:modified>
</cp:coreProperties>
</file>