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C424A" w:rsidRDefault="001C424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13E5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373542" r:id="rId6"/>
        </w:object>
      </w:r>
    </w:p>
    <w:p w:rsidR="001C424A" w:rsidRDefault="001C424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C424A" w:rsidRDefault="001C424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C424A" w:rsidRDefault="001C424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C424A" w:rsidRDefault="001C424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C424A" w:rsidRDefault="001C424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C424A" w:rsidRDefault="001C424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C424A" w:rsidRDefault="001C424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C424A" w:rsidRDefault="001C424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C424A" w:rsidRDefault="001C424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1C424A" w:rsidRDefault="001C424A" w:rsidP="008D785D">
      <w:pPr>
        <w:rPr>
          <w:sz w:val="24"/>
          <w:lang w:val="uk-UA"/>
        </w:rPr>
      </w:pPr>
    </w:p>
    <w:p w:rsidR="001C424A" w:rsidRDefault="001C424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C424A" w:rsidRPr="003B408E" w:rsidRDefault="001C424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Гайдею Сергію Васильовичу</w:t>
      </w:r>
    </w:p>
    <w:p w:rsidR="001C424A" w:rsidRDefault="001C424A" w:rsidP="008D785D">
      <w:pPr>
        <w:jc w:val="both"/>
        <w:rPr>
          <w:b/>
          <w:sz w:val="24"/>
          <w:szCs w:val="24"/>
          <w:lang w:val="uk-UA"/>
        </w:rPr>
      </w:pPr>
    </w:p>
    <w:p w:rsidR="001C424A" w:rsidRDefault="001C424A" w:rsidP="008D785D">
      <w:pPr>
        <w:jc w:val="both"/>
        <w:rPr>
          <w:b/>
          <w:sz w:val="24"/>
          <w:szCs w:val="24"/>
          <w:lang w:val="uk-UA"/>
        </w:rPr>
      </w:pPr>
    </w:p>
    <w:p w:rsidR="001C424A" w:rsidRDefault="001C424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1206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гр.Гайдея Сергія Васильовича, 19**р.н., інваліда  Ігр. «Б»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довідки МСЕК №802075, копія виписок із медичних карток стаціонарного хворого №2051/104, №524/77, №175,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C424A" w:rsidRDefault="001C424A" w:rsidP="00E16479">
      <w:pPr>
        <w:jc w:val="both"/>
        <w:rPr>
          <w:bCs/>
          <w:sz w:val="24"/>
          <w:szCs w:val="24"/>
          <w:lang w:val="uk-UA"/>
        </w:rPr>
      </w:pPr>
    </w:p>
    <w:p w:rsidR="001C424A" w:rsidRDefault="001C424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C424A" w:rsidRDefault="001C424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C424A" w:rsidRPr="0084440D" w:rsidRDefault="001C424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Гайдею Сергію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A451C9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1C424A" w:rsidRPr="0084440D" w:rsidRDefault="001C424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C424A" w:rsidRPr="0084440D" w:rsidRDefault="001C424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C424A" w:rsidRPr="008B124A" w:rsidRDefault="001C4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1C424A" w:rsidRDefault="001C424A" w:rsidP="00AE462C">
      <w:pPr>
        <w:ind w:firstLine="600"/>
        <w:jc w:val="both"/>
        <w:rPr>
          <w:sz w:val="24"/>
          <w:szCs w:val="24"/>
          <w:lang w:val="uk-UA"/>
        </w:rPr>
      </w:pPr>
    </w:p>
    <w:p w:rsidR="001C424A" w:rsidRDefault="001C424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C424A" w:rsidRDefault="001C424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C424A" w:rsidRDefault="001C424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1C424A" w:rsidRDefault="001C424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C424A" w:rsidRDefault="001C424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C424A" w:rsidRDefault="001C424A" w:rsidP="00AE462C">
      <w:pPr>
        <w:rPr>
          <w:b/>
          <w:sz w:val="24"/>
          <w:szCs w:val="24"/>
          <w:lang w:val="uk-UA"/>
        </w:rPr>
      </w:pPr>
    </w:p>
    <w:p w:rsidR="001C424A" w:rsidRDefault="001C424A" w:rsidP="00AE462C">
      <w:pPr>
        <w:rPr>
          <w:b/>
          <w:sz w:val="24"/>
          <w:szCs w:val="24"/>
          <w:lang w:val="uk-UA"/>
        </w:rPr>
      </w:pPr>
    </w:p>
    <w:p w:rsidR="001C424A" w:rsidRDefault="001C424A" w:rsidP="00AE462C">
      <w:pPr>
        <w:rPr>
          <w:b/>
          <w:sz w:val="24"/>
          <w:szCs w:val="24"/>
          <w:lang w:val="uk-UA"/>
        </w:rPr>
      </w:pPr>
    </w:p>
    <w:sectPr w:rsidR="001C424A" w:rsidSect="00F13E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74CFE"/>
    <w:rsid w:val="000807F9"/>
    <w:rsid w:val="0008599E"/>
    <w:rsid w:val="00091FAE"/>
    <w:rsid w:val="000C419B"/>
    <w:rsid w:val="000D5A0A"/>
    <w:rsid w:val="001124EA"/>
    <w:rsid w:val="0011514E"/>
    <w:rsid w:val="00150E2F"/>
    <w:rsid w:val="001B6DCD"/>
    <w:rsid w:val="001C17F2"/>
    <w:rsid w:val="001C424A"/>
    <w:rsid w:val="001C6A3B"/>
    <w:rsid w:val="001E0925"/>
    <w:rsid w:val="001F1A69"/>
    <w:rsid w:val="00210848"/>
    <w:rsid w:val="00211057"/>
    <w:rsid w:val="00220BBD"/>
    <w:rsid w:val="00247CB0"/>
    <w:rsid w:val="002A2EF6"/>
    <w:rsid w:val="002A4963"/>
    <w:rsid w:val="0030526F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64BED"/>
    <w:rsid w:val="00881527"/>
    <w:rsid w:val="00892585"/>
    <w:rsid w:val="008A035A"/>
    <w:rsid w:val="008B124A"/>
    <w:rsid w:val="008D785D"/>
    <w:rsid w:val="008E07FD"/>
    <w:rsid w:val="00984307"/>
    <w:rsid w:val="00984EA7"/>
    <w:rsid w:val="00991095"/>
    <w:rsid w:val="009C5361"/>
    <w:rsid w:val="009F0E92"/>
    <w:rsid w:val="009F3EB0"/>
    <w:rsid w:val="009F7227"/>
    <w:rsid w:val="00A26F7E"/>
    <w:rsid w:val="00A451C9"/>
    <w:rsid w:val="00A75804"/>
    <w:rsid w:val="00A83486"/>
    <w:rsid w:val="00A97CE7"/>
    <w:rsid w:val="00AB23AD"/>
    <w:rsid w:val="00AC237D"/>
    <w:rsid w:val="00AC6A48"/>
    <w:rsid w:val="00AE462C"/>
    <w:rsid w:val="00B61329"/>
    <w:rsid w:val="00B96261"/>
    <w:rsid w:val="00BD3741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07D0E"/>
    <w:rsid w:val="00F13E5F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332</Words>
  <Characters>1897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2024-08-01T05:27:00Z</dcterms:created>
  <dcterms:modified xsi:type="dcterms:W3CDTF">2024-08-05T11:33:00Z</dcterms:modified>
</cp:coreProperties>
</file>