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D24" w:rsidRPr="00A461C0" w:rsidRDefault="000B2D2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3398" r:id="rId8"/>
        </w:object>
      </w:r>
    </w:p>
    <w:p w:rsidR="000B2D24" w:rsidRPr="00D927B7" w:rsidRDefault="000B2D24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B2D24" w:rsidRPr="00D927B7" w:rsidRDefault="000B2D2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B2D24" w:rsidRPr="00D927B7" w:rsidRDefault="000B2D2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B2D24" w:rsidRPr="00D927B7" w:rsidRDefault="000B2D2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B2D24" w:rsidRDefault="000B2D2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B2D24" w:rsidRDefault="000B2D2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B2D24" w:rsidRPr="00A461C0" w:rsidRDefault="000B2D2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0B2D24" w:rsidRPr="00A461C0" w:rsidRDefault="000B2D2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B2D24" w:rsidRDefault="000B2D2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№_______</w:t>
      </w:r>
    </w:p>
    <w:p w:rsidR="000B2D24" w:rsidRPr="00A461C0" w:rsidRDefault="000B2D24" w:rsidP="00EE1455">
      <w:pPr>
        <w:pStyle w:val="Normal2"/>
        <w:rPr>
          <w:rFonts w:ascii="Times New Roman" w:hAnsi="Times New Roman"/>
          <w:b/>
          <w:szCs w:val="24"/>
        </w:rPr>
      </w:pPr>
    </w:p>
    <w:p w:rsidR="000B2D24" w:rsidRDefault="000B2D2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0B2D24" w:rsidRDefault="000B2D24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0B2D24" w:rsidRDefault="000B2D2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Pr="00297282" w:rsidRDefault="000B2D24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 ________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0B2D24" w:rsidRPr="00A461C0" w:rsidRDefault="000B2D2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B2D24" w:rsidRPr="002B7CA5" w:rsidRDefault="000B2D24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B2748">
        <w:rPr>
          <w:rFonts w:ascii="Times New Roman" w:hAnsi="Times New Roman"/>
          <w:bCs/>
          <w:sz w:val="24"/>
          <w:szCs w:val="24"/>
          <w:lang w:val="uk-UA"/>
        </w:rPr>
        <w:t>липень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_________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___________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гривень </w:t>
      </w:r>
      <w:r>
        <w:rPr>
          <w:rFonts w:ascii="Times New Roman" w:hAnsi="Times New Roman"/>
          <w:sz w:val="24"/>
          <w:szCs w:val="24"/>
          <w:lang w:val="uk-UA"/>
        </w:rPr>
        <w:t xml:space="preserve">_____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0B2D24" w:rsidRDefault="000B2D24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0B2D24" w:rsidRPr="0049467A" w:rsidRDefault="000B2D2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0B2D24" w:rsidRDefault="000B2D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2D24" w:rsidRPr="006E1E18" w:rsidRDefault="000B2D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0B2D24" w:rsidRPr="006E1E18" w:rsidSect="00DB2748">
      <w:pgSz w:w="11906" w:h="16838" w:code="9"/>
      <w:pgMar w:top="54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D24" w:rsidRDefault="000B2D24" w:rsidP="00EE1455">
      <w:pPr>
        <w:spacing w:after="0" w:line="240" w:lineRule="auto"/>
      </w:pPr>
      <w:r>
        <w:separator/>
      </w:r>
    </w:p>
  </w:endnote>
  <w:endnote w:type="continuationSeparator" w:id="0">
    <w:p w:rsidR="000B2D24" w:rsidRDefault="000B2D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D24" w:rsidRDefault="000B2D24" w:rsidP="00EE1455">
      <w:pPr>
        <w:spacing w:after="0" w:line="240" w:lineRule="auto"/>
      </w:pPr>
      <w:r>
        <w:separator/>
      </w:r>
    </w:p>
  </w:footnote>
  <w:footnote w:type="continuationSeparator" w:id="0">
    <w:p w:rsidR="000B2D24" w:rsidRDefault="000B2D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119"/>
    <w:rsid w:val="00051F69"/>
    <w:rsid w:val="000541DF"/>
    <w:rsid w:val="00060337"/>
    <w:rsid w:val="000632C1"/>
    <w:rsid w:val="00064316"/>
    <w:rsid w:val="000721E5"/>
    <w:rsid w:val="0007783C"/>
    <w:rsid w:val="00080D4D"/>
    <w:rsid w:val="000B2D24"/>
    <w:rsid w:val="000B5805"/>
    <w:rsid w:val="000B62D8"/>
    <w:rsid w:val="000C2108"/>
    <w:rsid w:val="000C2D57"/>
    <w:rsid w:val="000E1A71"/>
    <w:rsid w:val="000E5091"/>
    <w:rsid w:val="000E63CB"/>
    <w:rsid w:val="000F5A95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409D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B021B"/>
    <w:rsid w:val="003E14DD"/>
    <w:rsid w:val="003E3FED"/>
    <w:rsid w:val="0040554E"/>
    <w:rsid w:val="004057D2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233C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7FE2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1F4"/>
    <w:rsid w:val="007B22D0"/>
    <w:rsid w:val="007B6793"/>
    <w:rsid w:val="007D19E2"/>
    <w:rsid w:val="007E2669"/>
    <w:rsid w:val="007E6625"/>
    <w:rsid w:val="00803DE7"/>
    <w:rsid w:val="00831BF9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0439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C215A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1526A"/>
    <w:rsid w:val="00C40302"/>
    <w:rsid w:val="00C44771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3B2D"/>
    <w:rsid w:val="00CD57BE"/>
    <w:rsid w:val="00CE1B9C"/>
    <w:rsid w:val="00D0176A"/>
    <w:rsid w:val="00D017DD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B2748"/>
    <w:rsid w:val="00DE3259"/>
    <w:rsid w:val="00DF74A8"/>
    <w:rsid w:val="00E163F6"/>
    <w:rsid w:val="00E21D41"/>
    <w:rsid w:val="00E33B7F"/>
    <w:rsid w:val="00E41228"/>
    <w:rsid w:val="00E41ACA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5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293</Words>
  <Characters>1676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2023-10-10T10:43:00Z</cp:lastPrinted>
  <dcterms:created xsi:type="dcterms:W3CDTF">2024-08-01T05:13:00Z</dcterms:created>
  <dcterms:modified xsi:type="dcterms:W3CDTF">2024-08-05T11:30:00Z</dcterms:modified>
</cp:coreProperties>
</file>