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778" w:rsidRDefault="00C16778" w:rsidP="006C09C2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4372951" r:id="rId5"/>
        </w:object>
      </w:r>
    </w:p>
    <w:p w:rsidR="00C16778" w:rsidRPr="00C360E8" w:rsidRDefault="00C16778" w:rsidP="006C09C2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:rsidR="00C16778" w:rsidRDefault="00C16778" w:rsidP="006C09C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16778" w:rsidRDefault="00C16778" w:rsidP="006C09C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16778" w:rsidRDefault="00C16778" w:rsidP="006C09C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16778" w:rsidRDefault="00C16778" w:rsidP="006C09C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C16778" w:rsidRDefault="00C16778" w:rsidP="006C09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16778" w:rsidRDefault="00C16778" w:rsidP="006C09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C16778" w:rsidRDefault="00C16778" w:rsidP="006C09C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C16778" w:rsidRDefault="00C16778" w:rsidP="006C09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C16778" w:rsidRDefault="00C16778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Про надання згоди матері </w:t>
      </w:r>
      <w:r>
        <w:rPr>
          <w:sz w:val="24"/>
          <w:szCs w:val="24"/>
        </w:rPr>
        <w:t>ОСОБА 1</w:t>
      </w:r>
      <w:r w:rsidRPr="00CA03A4">
        <w:rPr>
          <w:sz w:val="24"/>
          <w:szCs w:val="24"/>
        </w:rPr>
        <w:t xml:space="preserve">, 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Pr="00CA03A4">
        <w:rPr>
          <w:sz w:val="24"/>
          <w:szCs w:val="24"/>
        </w:rPr>
        <w:t xml:space="preserve"> 1986 року народження, мешканці м. Кіцмань 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на прийняття в дар на ім’я малолітньої доньки 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</w:t>
      </w:r>
      <w:r w:rsidRPr="00CA03A4">
        <w:rPr>
          <w:sz w:val="24"/>
          <w:szCs w:val="24"/>
        </w:rPr>
        <w:t xml:space="preserve">, </w:t>
      </w:r>
      <w:r>
        <w:rPr>
          <w:sz w:val="24"/>
          <w:szCs w:val="24"/>
        </w:rPr>
        <w:t>***</w:t>
      </w:r>
      <w:r w:rsidRPr="00CA03A4">
        <w:rPr>
          <w:sz w:val="24"/>
          <w:szCs w:val="24"/>
        </w:rPr>
        <w:t xml:space="preserve"> 2017 року народження 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½ частки у праві власності на житловий будинок та 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½ частки земельної ділянки площею 0,1000 га для 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будівництва і обслуговування житлового будинку, 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господарських будівель і споруд (присадибна ділянка), </w:t>
      </w:r>
    </w:p>
    <w:p w:rsidR="00C16778" w:rsidRPr="00CA03A4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розташованих за адресою: </w:t>
      </w:r>
      <w:r>
        <w:rPr>
          <w:sz w:val="24"/>
          <w:szCs w:val="24"/>
        </w:rPr>
        <w:t>АДРЕСА 1</w:t>
      </w:r>
      <w:r w:rsidRPr="00CA03A4">
        <w:rPr>
          <w:sz w:val="24"/>
          <w:szCs w:val="24"/>
        </w:rPr>
        <w:t>, м. Кіцмань</w:t>
      </w:r>
    </w:p>
    <w:p w:rsidR="00C16778" w:rsidRDefault="00C16778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16778" w:rsidRDefault="00C16778" w:rsidP="006C09C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заяви 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 1986 року народження від 23.07.2024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A0E9E">
        <w:rPr>
          <w:rFonts w:ascii="Times New Roman" w:hAnsi="Times New Roman"/>
          <w:sz w:val="24"/>
          <w:szCs w:val="24"/>
          <w:lang w:val="uk-UA"/>
        </w:rPr>
        <w:t>№ 235,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 ОСОБА 3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 1988 року народження від 23.07.2024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A0E9E">
        <w:rPr>
          <w:rFonts w:ascii="Times New Roman" w:hAnsi="Times New Roman"/>
          <w:sz w:val="24"/>
          <w:szCs w:val="24"/>
          <w:lang w:val="uk-UA"/>
        </w:rPr>
        <w:t>№ 234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, яка діє в інтересах </w:t>
      </w:r>
      <w:r>
        <w:rPr>
          <w:rFonts w:ascii="Times New Roman" w:hAnsi="Times New Roman"/>
          <w:sz w:val="24"/>
          <w:szCs w:val="24"/>
          <w:lang w:val="uk-UA"/>
        </w:rPr>
        <w:t>гр. ОСОБА 4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 1980 року народження на підставі довіреності від 02.07.2024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31.07.2024 № 1, виконавчий  комітет  міської ради </w:t>
      </w:r>
    </w:p>
    <w:p w:rsidR="00C16778" w:rsidRDefault="00C16778" w:rsidP="006C09C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C16778" w:rsidRDefault="00C16778" w:rsidP="006C09C2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C16778" w:rsidRDefault="00C16778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16778" w:rsidRPr="00FF6710" w:rsidRDefault="00C16778" w:rsidP="006C09C2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FF6710">
        <w:rPr>
          <w:b w:val="0"/>
          <w:sz w:val="24"/>
          <w:szCs w:val="24"/>
        </w:rPr>
        <w:t>1. Надати згоду ма</w:t>
      </w:r>
      <w:r>
        <w:rPr>
          <w:b w:val="0"/>
          <w:sz w:val="24"/>
          <w:szCs w:val="24"/>
        </w:rPr>
        <w:t>тері ОСОБА 1</w:t>
      </w:r>
      <w:r w:rsidRPr="00FF6710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FF6710">
        <w:rPr>
          <w:b w:val="0"/>
          <w:sz w:val="24"/>
          <w:szCs w:val="24"/>
        </w:rPr>
        <w:t xml:space="preserve"> 1986 року народження, мешканці м. Кіцмань на прийняття в дар на ім’я малолітньої доньки </w:t>
      </w:r>
      <w:r>
        <w:rPr>
          <w:b w:val="0"/>
          <w:sz w:val="24"/>
          <w:szCs w:val="24"/>
        </w:rPr>
        <w:t>ОСОБА 2</w:t>
      </w:r>
      <w:r w:rsidRPr="00FF6710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FF6710">
        <w:rPr>
          <w:b w:val="0"/>
          <w:sz w:val="24"/>
          <w:szCs w:val="24"/>
        </w:rPr>
        <w:t xml:space="preserve"> 2017 року народження ½ частки у праві власності на житловий будинок та ½ частки земельної ділянки площею 0,1000 га для будівництва і обслуговування житлового будинку, господарських будівель і споруд (присадибна ділянка), розташованих за адресою: </w:t>
      </w:r>
      <w:r>
        <w:rPr>
          <w:b w:val="0"/>
          <w:sz w:val="24"/>
          <w:szCs w:val="24"/>
        </w:rPr>
        <w:t>АДРЕСА 1</w:t>
      </w:r>
      <w:r w:rsidRPr="00FF6710">
        <w:rPr>
          <w:b w:val="0"/>
          <w:sz w:val="24"/>
          <w:szCs w:val="24"/>
        </w:rPr>
        <w:t>, м. Кіцмань</w:t>
      </w:r>
      <w:r>
        <w:rPr>
          <w:b w:val="0"/>
          <w:sz w:val="24"/>
          <w:szCs w:val="24"/>
        </w:rPr>
        <w:t>.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C16778" w:rsidRDefault="00C16778" w:rsidP="006C09C2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6574CF">
        <w:rPr>
          <w:b w:val="0"/>
          <w:sz w:val="24"/>
          <w:szCs w:val="24"/>
        </w:rPr>
        <w:t>2. У разі порушення житлових та майнових прав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малолітньої ОСОБА 2</w:t>
      </w:r>
      <w:r w:rsidRPr="00FF6710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FF6710">
        <w:rPr>
          <w:b w:val="0"/>
          <w:sz w:val="24"/>
          <w:szCs w:val="24"/>
        </w:rPr>
        <w:t xml:space="preserve"> 2017 року народження</w:t>
      </w:r>
      <w:r w:rsidRPr="00CD149B">
        <w:rPr>
          <w:sz w:val="24"/>
          <w:szCs w:val="24"/>
        </w:rPr>
        <w:t xml:space="preserve"> </w:t>
      </w:r>
      <w:r w:rsidRPr="006574CF">
        <w:rPr>
          <w:b w:val="0"/>
          <w:sz w:val="24"/>
          <w:szCs w:val="24"/>
        </w:rPr>
        <w:t>відповідальність покласти на маму</w:t>
      </w:r>
      <w:r>
        <w:rPr>
          <w:sz w:val="24"/>
          <w:szCs w:val="24"/>
        </w:rPr>
        <w:t xml:space="preserve"> – </w:t>
      </w:r>
      <w:r w:rsidRPr="00A328FF">
        <w:rPr>
          <w:b w:val="0"/>
          <w:sz w:val="24"/>
          <w:szCs w:val="24"/>
        </w:rPr>
        <w:t>ОСОБА 1</w:t>
      </w:r>
      <w:r>
        <w:rPr>
          <w:b w:val="0"/>
          <w:sz w:val="24"/>
          <w:szCs w:val="24"/>
        </w:rPr>
        <w:t>.</w:t>
      </w:r>
    </w:p>
    <w:p w:rsidR="00C16778" w:rsidRPr="000D59A5" w:rsidRDefault="00C16778" w:rsidP="006C09C2">
      <w:pPr>
        <w:pStyle w:val="Caption"/>
        <w:tabs>
          <w:tab w:val="left" w:pos="490"/>
        </w:tabs>
        <w:jc w:val="both"/>
        <w:rPr>
          <w:sz w:val="24"/>
          <w:szCs w:val="24"/>
        </w:rPr>
      </w:pPr>
    </w:p>
    <w:p w:rsidR="00C16778" w:rsidRDefault="00C16778" w:rsidP="006C09C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C16778" w:rsidRDefault="00C16778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C16778" w:rsidRDefault="00C16778" w:rsidP="006C09C2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16778" w:rsidRDefault="00C16778" w:rsidP="006C09C2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16778" w:rsidRDefault="00C16778" w:rsidP="006C09C2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p w:rsidR="00C16778" w:rsidRDefault="00C16778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16778" w:rsidRDefault="00C16778" w:rsidP="006C09C2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16778" w:rsidRDefault="00C16778" w:rsidP="006C09C2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16778" w:rsidRDefault="00C16778" w:rsidP="006C09C2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16778" w:rsidSect="00C360E8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9C2"/>
    <w:rsid w:val="000D59A5"/>
    <w:rsid w:val="001C73D1"/>
    <w:rsid w:val="002B4ED6"/>
    <w:rsid w:val="005A0E9E"/>
    <w:rsid w:val="005A6802"/>
    <w:rsid w:val="006261F3"/>
    <w:rsid w:val="006574CF"/>
    <w:rsid w:val="006C09C2"/>
    <w:rsid w:val="00882135"/>
    <w:rsid w:val="009100CE"/>
    <w:rsid w:val="00A328FF"/>
    <w:rsid w:val="00C16778"/>
    <w:rsid w:val="00C26F42"/>
    <w:rsid w:val="00C360E8"/>
    <w:rsid w:val="00CA03A4"/>
    <w:rsid w:val="00CA3702"/>
    <w:rsid w:val="00CD149B"/>
    <w:rsid w:val="00CF3712"/>
    <w:rsid w:val="00E26B8E"/>
    <w:rsid w:val="00EE6D82"/>
    <w:rsid w:val="00FF6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3D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6C09C2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6C09C2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C09C2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C09C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6C09C2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6C09C2"/>
  </w:style>
  <w:style w:type="paragraph" w:customStyle="1" w:styleId="3">
    <w:name w:val="Обычный3"/>
    <w:uiPriority w:val="99"/>
    <w:rsid w:val="006C09C2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325</Words>
  <Characters>1855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2024-08-01T04:48:00Z</dcterms:created>
  <dcterms:modified xsi:type="dcterms:W3CDTF">2024-08-05T11:23:00Z</dcterms:modified>
</cp:coreProperties>
</file>