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ACB" w:rsidRDefault="00E36ACB" w:rsidP="00703390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4372731" r:id="rId5"/>
        </w:object>
      </w:r>
    </w:p>
    <w:p w:rsidR="00E36ACB" w:rsidRPr="006C060E" w:rsidRDefault="00E36ACB" w:rsidP="00703390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:rsidR="00E36ACB" w:rsidRDefault="00E36ACB" w:rsidP="0070339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36ACB" w:rsidRDefault="00E36ACB" w:rsidP="0070339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36ACB" w:rsidRDefault="00E36ACB" w:rsidP="0070339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E36ACB" w:rsidRDefault="00E36ACB" w:rsidP="0070339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E36ACB" w:rsidRDefault="00E36ACB" w:rsidP="007033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36ACB" w:rsidRDefault="00E36ACB" w:rsidP="007033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E36ACB" w:rsidRDefault="00E36ACB" w:rsidP="00703390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E36ACB" w:rsidRDefault="00E36ACB" w:rsidP="0070339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E36ACB" w:rsidRDefault="00E36ACB" w:rsidP="0070339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E36ACB" w:rsidRDefault="00E36ACB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Про встановлення опіки над малолітніми </w:t>
      </w:r>
    </w:p>
    <w:p w:rsidR="00E36ACB" w:rsidRDefault="00E36ACB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E36ACB" w:rsidRDefault="00E36ACB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 </w:t>
      </w:r>
    </w:p>
    <w:p w:rsidR="00E36ACB" w:rsidRDefault="00E36ACB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E36ACB" w:rsidRDefault="00E36ACB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народження, </w:t>
      </w:r>
    </w:p>
    <w:p w:rsidR="00E36ACB" w:rsidRDefault="00E36ACB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уродженцями с. Валява, мешканцями с. Давидівці </w:t>
      </w:r>
    </w:p>
    <w:p w:rsidR="00E36ACB" w:rsidRDefault="00E36ACB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та призначення опікуном двоюрідного брата – </w:t>
      </w:r>
    </w:p>
    <w:p w:rsidR="00E36ACB" w:rsidRDefault="00E36ACB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 1993 року народження, </w:t>
      </w:r>
    </w:p>
    <w:p w:rsidR="00E36ACB" w:rsidRPr="00341038" w:rsidRDefault="00E36ACB" w:rsidP="00703390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341038">
        <w:rPr>
          <w:rFonts w:ascii="Times New Roman" w:hAnsi="Times New Roman"/>
          <w:b/>
          <w:sz w:val="24"/>
          <w:szCs w:val="24"/>
          <w:lang w:val="uk-UA"/>
        </w:rPr>
        <w:t>мешканця с. Давидівці</w:t>
      </w:r>
    </w:p>
    <w:p w:rsidR="00E36ACB" w:rsidRPr="00CD149B" w:rsidRDefault="00E36ACB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6ACB" w:rsidRDefault="00E36ACB" w:rsidP="00703390">
      <w:pPr>
        <w:pStyle w:val="2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E36ACB" w:rsidRDefault="00E36ACB" w:rsidP="007033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гр. ОСОБА 3, *** 1993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від 29.07.2024  </w:t>
      </w:r>
      <w:r w:rsidRPr="005A0E9E">
        <w:rPr>
          <w:rFonts w:ascii="Times New Roman" w:hAnsi="Times New Roman"/>
          <w:sz w:val="24"/>
          <w:szCs w:val="24"/>
          <w:lang w:val="uk-UA"/>
        </w:rPr>
        <w:t>№ 243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висновок служби у справах дітей Кіцманської міської ради від 29.07.2024 та рішення Комісії з питань захисту прав дитини при виконавчому комітеті Кіцманської міської ради від 31.07.2024 № 3, виконавчий  комітет  міської ради </w:t>
      </w:r>
    </w:p>
    <w:p w:rsidR="00E36ACB" w:rsidRDefault="00E36ACB" w:rsidP="00703390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E36ACB" w:rsidRDefault="00E36ACB" w:rsidP="00703390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E36ACB" w:rsidRDefault="00E36ACB" w:rsidP="00703390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:rsidR="00E36ACB" w:rsidRPr="00332C72" w:rsidRDefault="00E36ACB" w:rsidP="00703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1. Встановити </w:t>
      </w:r>
      <w:r>
        <w:rPr>
          <w:rFonts w:ascii="Times New Roman" w:hAnsi="Times New Roman"/>
          <w:sz w:val="24"/>
          <w:szCs w:val="24"/>
          <w:lang w:val="uk-UA"/>
        </w:rPr>
        <w:t>опіку над малолітніми: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 2015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2016 року народження, уродженцями с. Валява, мешканцями с. Давидівці та </w:t>
      </w:r>
      <w:r>
        <w:rPr>
          <w:rFonts w:ascii="Times New Roman" w:hAnsi="Times New Roman"/>
          <w:sz w:val="24"/>
          <w:szCs w:val="24"/>
          <w:lang w:val="uk-UA"/>
        </w:rPr>
        <w:t>призначити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 опікуном двоюрідного брата –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 1993 року народження, мешканця с. Давидівці.</w:t>
      </w:r>
    </w:p>
    <w:p w:rsidR="00E36ACB" w:rsidRDefault="00E36ACB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36ACB" w:rsidRPr="00D10641" w:rsidRDefault="00E36ACB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Опікуну малолітніх ОСОБА 1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 та </w:t>
      </w:r>
      <w:r>
        <w:rPr>
          <w:rFonts w:ascii="Times New Roman" w:hAnsi="Times New Roman"/>
          <w:sz w:val="24"/>
          <w:szCs w:val="24"/>
          <w:lang w:val="uk-UA"/>
        </w:rPr>
        <w:t>ОСОБА 2 ( ОСОБА 3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:rsidR="00E36ACB" w:rsidRPr="00D10641" w:rsidRDefault="00E36ACB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нього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дітей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:rsidR="00E36ACB" w:rsidRPr="00D10641" w:rsidRDefault="00E36ACB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підопічних.</w:t>
      </w:r>
    </w:p>
    <w:p w:rsidR="00E36ACB" w:rsidRDefault="00E36ACB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36ACB" w:rsidRPr="00D10641" w:rsidRDefault="00E36ACB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:rsidR="00E36ACB" w:rsidRPr="00D10641" w:rsidRDefault="00E36ACB" w:rsidP="0070339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гр. ОСОБА 3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дітей;</w:t>
      </w:r>
    </w:p>
    <w:p w:rsidR="00E36ACB" w:rsidRPr="00D10641" w:rsidRDefault="00E36ACB" w:rsidP="0070339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особові справи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дітей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:rsidR="00E36ACB" w:rsidRPr="00D10641" w:rsidRDefault="00E36ACB" w:rsidP="0070339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дітей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опікуна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:rsidR="00E36ACB" w:rsidRDefault="00E36ACB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:rsidR="00E36ACB" w:rsidRDefault="00E36ACB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</w:p>
    <w:p w:rsidR="00E36ACB" w:rsidRPr="00CB4E09" w:rsidRDefault="00E36ACB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</w:t>
      </w:r>
      <w:r w:rsidRPr="00804AF7">
        <w:rPr>
          <w:rFonts w:ascii="Times New Roman" w:hAnsi="Times New Roman"/>
          <w:sz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804AF7">
        <w:rPr>
          <w:rFonts w:ascii="Times New Roman" w:hAnsi="Times New Roman"/>
          <w:sz w:val="24"/>
          <w:szCs w:val="24"/>
          <w:lang w:val="uk-UA"/>
        </w:rPr>
        <w:t xml:space="preserve">ідділу з питань соціальної роботи виконавчого комітету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Кіцманської </w:t>
      </w:r>
      <w:r w:rsidRPr="00804AF7"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(Світлана ІВАНЦИН</w:t>
      </w:r>
      <w:r w:rsidRPr="00CB4E09">
        <w:rPr>
          <w:rFonts w:ascii="Times New Roman" w:hAnsi="Times New Roman"/>
          <w:sz w:val="24"/>
          <w:lang w:val="uk-UA"/>
        </w:rPr>
        <w:t>):</w:t>
      </w:r>
    </w:p>
    <w:p w:rsidR="00E36ACB" w:rsidRPr="00CB4E09" w:rsidRDefault="00E36ACB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</w:t>
      </w:r>
      <w:r w:rsidRPr="00CB4E09">
        <w:rPr>
          <w:rFonts w:ascii="Times New Roman" w:hAnsi="Times New Roman"/>
          <w:sz w:val="24"/>
        </w:rPr>
        <w:t>Забезпечити соціальни</w:t>
      </w:r>
      <w:r>
        <w:rPr>
          <w:rFonts w:ascii="Times New Roman" w:hAnsi="Times New Roman"/>
          <w:sz w:val="24"/>
        </w:rPr>
        <w:t>й супровід</w:t>
      </w:r>
      <w:r w:rsidRPr="00CB4E09">
        <w:rPr>
          <w:rFonts w:ascii="Times New Roman" w:hAnsi="Times New Roman"/>
          <w:sz w:val="24"/>
        </w:rPr>
        <w:t xml:space="preserve"> сім’ї;</w:t>
      </w:r>
    </w:p>
    <w:p w:rsidR="00E36ACB" w:rsidRDefault="00E36ACB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>.2. Надавати комплекс послуг, спрямованих на створення нал</w:t>
      </w:r>
      <w:r>
        <w:rPr>
          <w:rFonts w:ascii="Times New Roman" w:hAnsi="Times New Roman"/>
          <w:sz w:val="24"/>
        </w:rPr>
        <w:t>ежних умов функціонування сім’ї</w:t>
      </w:r>
      <w:r>
        <w:rPr>
          <w:rFonts w:ascii="Times New Roman" w:hAnsi="Times New Roman"/>
          <w:sz w:val="24"/>
          <w:lang w:val="uk-UA"/>
        </w:rPr>
        <w:t>;</w:t>
      </w:r>
    </w:p>
    <w:p w:rsidR="00E36ACB" w:rsidRPr="00CB4E09" w:rsidRDefault="00E36ACB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4.3.  За наявності путівок забезпечити оздоровлення та відпочинок дітей в дитячих закладах.</w:t>
      </w:r>
    </w:p>
    <w:p w:rsidR="00E36ACB" w:rsidRDefault="00E36ACB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E36ACB" w:rsidRPr="00CB4E09" w:rsidRDefault="00E36ACB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:rsidR="00E36ACB" w:rsidRPr="00CB4E09" w:rsidRDefault="00E36ACB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Здійснювати</w:t>
      </w:r>
      <w:r w:rsidRPr="00CB4E09">
        <w:rPr>
          <w:rFonts w:ascii="Times New Roman" w:hAnsi="Times New Roman"/>
          <w:sz w:val="24"/>
        </w:rPr>
        <w:t xml:space="preserve"> регулярний нагл</w:t>
      </w:r>
      <w:r>
        <w:rPr>
          <w:rFonts w:ascii="Times New Roman" w:hAnsi="Times New Roman"/>
          <w:sz w:val="24"/>
        </w:rPr>
        <w:t xml:space="preserve">яд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r>
        <w:rPr>
          <w:rFonts w:ascii="Times New Roman" w:hAnsi="Times New Roman"/>
          <w:sz w:val="24"/>
        </w:rPr>
        <w:t xml:space="preserve">здоров’я </w:t>
      </w:r>
      <w:r>
        <w:rPr>
          <w:rFonts w:ascii="Times New Roman" w:hAnsi="Times New Roman"/>
          <w:sz w:val="24"/>
          <w:lang w:val="uk-UA"/>
        </w:rPr>
        <w:t>дітей</w:t>
      </w:r>
      <w:r w:rsidRPr="00CB4E09">
        <w:rPr>
          <w:rFonts w:ascii="Times New Roman" w:hAnsi="Times New Roman"/>
          <w:sz w:val="24"/>
        </w:rPr>
        <w:t>;</w:t>
      </w:r>
    </w:p>
    <w:p w:rsidR="00E36ACB" w:rsidRPr="00CB4E09" w:rsidRDefault="00E36ACB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>.2. Забезпечити пр</w:t>
      </w:r>
      <w:r>
        <w:rPr>
          <w:rFonts w:ascii="Times New Roman" w:hAnsi="Times New Roman"/>
          <w:sz w:val="24"/>
        </w:rPr>
        <w:t>оходження  д</w:t>
      </w:r>
      <w:r>
        <w:rPr>
          <w:rFonts w:ascii="Times New Roman" w:hAnsi="Times New Roman"/>
          <w:sz w:val="24"/>
          <w:lang w:val="uk-UA"/>
        </w:rPr>
        <w:t>ітьми</w:t>
      </w:r>
      <w:r w:rsidRPr="00CB4E09">
        <w:rPr>
          <w:rFonts w:ascii="Times New Roman" w:hAnsi="Times New Roman"/>
          <w:sz w:val="24"/>
        </w:rPr>
        <w:t xml:space="preserve">  дві</w:t>
      </w:r>
      <w:r>
        <w:rPr>
          <w:rFonts w:ascii="Times New Roman" w:hAnsi="Times New Roman"/>
          <w:sz w:val="24"/>
        </w:rPr>
        <w:t xml:space="preserve">чі на рік, а </w:t>
      </w:r>
      <w:r>
        <w:rPr>
          <w:rFonts w:ascii="Times New Roman" w:hAnsi="Times New Roman"/>
          <w:sz w:val="24"/>
          <w:lang w:val="uk-UA"/>
        </w:rPr>
        <w:t>опікуном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медичного огляду</w:t>
      </w:r>
      <w:r>
        <w:rPr>
          <w:rFonts w:ascii="Times New Roman" w:hAnsi="Times New Roman"/>
          <w:sz w:val="24"/>
          <w:lang w:val="uk-UA"/>
        </w:rPr>
        <w:t>.</w:t>
      </w:r>
    </w:p>
    <w:p w:rsidR="00E36ACB" w:rsidRPr="00E06960" w:rsidRDefault="00E36ACB" w:rsidP="00703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36ACB" w:rsidRDefault="00E36ACB" w:rsidP="0070339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E36ACB" w:rsidRDefault="00E36ACB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E36ACB" w:rsidRDefault="00E36ACB" w:rsidP="0070339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E36ACB" w:rsidRDefault="00E36ACB" w:rsidP="0070339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E36ACB" w:rsidRDefault="00E36ACB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>Сергій  БУЛЕГА</w:t>
      </w:r>
    </w:p>
    <w:p w:rsidR="00E36ACB" w:rsidRDefault="00E36ACB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:rsidR="00E36ACB" w:rsidRDefault="00E36ACB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:rsidR="00E36ACB" w:rsidRDefault="00E36ACB" w:rsidP="0070339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E36ACB" w:rsidSect="006C060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390"/>
    <w:rsid w:val="00145A52"/>
    <w:rsid w:val="002E5A90"/>
    <w:rsid w:val="00332C72"/>
    <w:rsid w:val="00341038"/>
    <w:rsid w:val="00421718"/>
    <w:rsid w:val="005A0E9E"/>
    <w:rsid w:val="006134E6"/>
    <w:rsid w:val="0066688B"/>
    <w:rsid w:val="006C060E"/>
    <w:rsid w:val="00703390"/>
    <w:rsid w:val="00716F1F"/>
    <w:rsid w:val="007A3473"/>
    <w:rsid w:val="00803AE3"/>
    <w:rsid w:val="00804AF7"/>
    <w:rsid w:val="00882135"/>
    <w:rsid w:val="00B0087F"/>
    <w:rsid w:val="00B569DB"/>
    <w:rsid w:val="00CA359E"/>
    <w:rsid w:val="00CB4E09"/>
    <w:rsid w:val="00CD149B"/>
    <w:rsid w:val="00D10641"/>
    <w:rsid w:val="00D86466"/>
    <w:rsid w:val="00E06960"/>
    <w:rsid w:val="00E36ACB"/>
    <w:rsid w:val="00F475AC"/>
    <w:rsid w:val="00FC6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6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703390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703390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70339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703390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703390"/>
  </w:style>
  <w:style w:type="paragraph" w:customStyle="1" w:styleId="3">
    <w:name w:val="Обычный3"/>
    <w:uiPriority w:val="99"/>
    <w:rsid w:val="00703390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470</Words>
  <Characters>2685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2024-08-01T04:48:00Z</dcterms:created>
  <dcterms:modified xsi:type="dcterms:W3CDTF">2024-08-05T11:19:00Z</dcterms:modified>
</cp:coreProperties>
</file>