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4F" w:rsidRDefault="000F334F" w:rsidP="00E0636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84372962" r:id="rId5"/>
        </w:object>
      </w:r>
    </w:p>
    <w:p w:rsidR="000F334F" w:rsidRPr="00BB74AE" w:rsidRDefault="000F334F" w:rsidP="00E0636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0F334F" w:rsidRPr="007205A3" w:rsidRDefault="000F334F" w:rsidP="00E06367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:rsidR="000F334F" w:rsidRPr="007205A3" w:rsidRDefault="000F334F" w:rsidP="00E06367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:rsidR="000F334F" w:rsidRPr="007205A3" w:rsidRDefault="000F334F" w:rsidP="00E0636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F334F" w:rsidRPr="007205A3" w:rsidRDefault="000F334F" w:rsidP="00E0636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0F334F" w:rsidRPr="007205A3" w:rsidRDefault="000F334F" w:rsidP="00E0636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0F334F" w:rsidRPr="007205A3" w:rsidRDefault="000F334F" w:rsidP="00E0636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7205A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0F334F" w:rsidRPr="007205A3" w:rsidRDefault="000F334F" w:rsidP="00E063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F334F" w:rsidRPr="007205A3" w:rsidRDefault="000F334F" w:rsidP="00E063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0F334F" w:rsidRPr="007205A3" w:rsidRDefault="000F334F" w:rsidP="00E0636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334F" w:rsidRPr="007205A3" w:rsidRDefault="000F334F" w:rsidP="00E0636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205A3">
        <w:rPr>
          <w:rFonts w:ascii="Times New Roman" w:hAnsi="Times New Roman"/>
          <w:sz w:val="24"/>
          <w:szCs w:val="24"/>
          <w:lang w:val="uk-UA"/>
        </w:rPr>
        <w:t>____________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 w:rsidRPr="007205A3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0F334F" w:rsidRPr="007205A3" w:rsidRDefault="000F334F" w:rsidP="00E06367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F334F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:rsidR="000F334F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і земельної ділянки площею 0,25 га </w:t>
      </w:r>
    </w:p>
    <w:p w:rsidR="000F334F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:rsidR="000F334F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:rsidR="000F334F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, с. Ошихліби </w:t>
      </w:r>
    </w:p>
    <w:p w:rsidR="000F334F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>та зем</w:t>
      </w:r>
      <w:r>
        <w:rPr>
          <w:rFonts w:ascii="Times New Roman" w:hAnsi="Times New Roman"/>
          <w:b/>
          <w:sz w:val="24"/>
          <w:szCs w:val="24"/>
          <w:lang w:val="uk-UA"/>
        </w:rPr>
        <w:t>ельної ділянки площею 0,0388 га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 для ведення </w:t>
      </w:r>
    </w:p>
    <w:p w:rsidR="000F334F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особистого селянського господарства, розташованої за адресою: </w:t>
      </w:r>
    </w:p>
    <w:p w:rsidR="000F334F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2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, с. Ошихліби між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0F334F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 1982 року народження, мешканцем с. Ошихліби, </w:t>
      </w:r>
    </w:p>
    <w:p w:rsidR="000F334F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в інтересах якого діє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 на підставі довіреності </w:t>
      </w:r>
    </w:p>
    <w:p w:rsidR="000F334F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від 23.12.2022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0F334F" w:rsidRPr="007D5BEB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D5BEB">
        <w:rPr>
          <w:rFonts w:ascii="Times New Roman" w:hAnsi="Times New Roman"/>
          <w:b/>
          <w:sz w:val="24"/>
          <w:szCs w:val="24"/>
          <w:lang w:val="uk-UA"/>
        </w:rPr>
        <w:t xml:space="preserve"> 2003 року народження, мешканцем м. Біла Церква</w:t>
      </w:r>
    </w:p>
    <w:p w:rsidR="000F334F" w:rsidRPr="004B5FF6" w:rsidRDefault="000F334F" w:rsidP="00E06367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:rsidR="000F334F" w:rsidRPr="007F467F" w:rsidRDefault="000F334F" w:rsidP="00E0636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гр. </w:t>
      </w:r>
      <w:r>
        <w:rPr>
          <w:rFonts w:ascii="Times New Roman" w:hAnsi="Times New Roman"/>
          <w:sz w:val="24"/>
          <w:szCs w:val="24"/>
          <w:lang w:val="uk-UA"/>
        </w:rPr>
        <w:t>ОСОБА 1, *** 1982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25.07.2024 </w:t>
      </w:r>
      <w:r w:rsidRPr="005A0E9E">
        <w:rPr>
          <w:rFonts w:ascii="Times New Roman" w:hAnsi="Times New Roman"/>
          <w:sz w:val="24"/>
          <w:szCs w:val="24"/>
          <w:lang w:val="uk-UA"/>
        </w:rPr>
        <w:t>№ 239</w:t>
      </w:r>
      <w:r>
        <w:rPr>
          <w:rFonts w:ascii="Times New Roman" w:hAnsi="Times New Roman"/>
          <w:sz w:val="24"/>
          <w:szCs w:val="24"/>
          <w:lang w:val="uk-UA"/>
        </w:rPr>
        <w:t>, яка діє в інтересах гр. ОСОБА 2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 1982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23.12</w:t>
      </w:r>
      <w:r w:rsidRPr="00057F3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 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31.07.2024 № 2,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0F334F" w:rsidRPr="007F467F" w:rsidRDefault="000F334F" w:rsidP="00E06367">
      <w:pPr>
        <w:pStyle w:val="1"/>
        <w:jc w:val="both"/>
        <w:rPr>
          <w:rFonts w:ascii="Times New Roman" w:hAnsi="Times New Roman"/>
          <w:b/>
          <w:szCs w:val="24"/>
        </w:rPr>
      </w:pPr>
    </w:p>
    <w:p w:rsidR="000F334F" w:rsidRPr="007F467F" w:rsidRDefault="000F334F" w:rsidP="00E06367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            В И Р І Ш И В:</w:t>
      </w:r>
    </w:p>
    <w:p w:rsidR="000F334F" w:rsidRPr="007F467F" w:rsidRDefault="000F334F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F334F" w:rsidRPr="00627E2B" w:rsidRDefault="000F334F" w:rsidP="00E0636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житлового будинку і земельної ділянки площею 0,25 га для будівництва і обслуговування житлового будинку, господарських будівель і споруд (присадибна ділянка), розташованих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627E2B">
        <w:rPr>
          <w:rFonts w:ascii="Times New Roman" w:hAnsi="Times New Roman"/>
          <w:sz w:val="24"/>
          <w:szCs w:val="24"/>
          <w:lang w:val="uk-UA"/>
        </w:rPr>
        <w:t>, с. Ошихліби та зем</w:t>
      </w:r>
      <w:r>
        <w:rPr>
          <w:rFonts w:ascii="Times New Roman" w:hAnsi="Times New Roman"/>
          <w:sz w:val="24"/>
          <w:szCs w:val="24"/>
          <w:lang w:val="uk-UA"/>
        </w:rPr>
        <w:t>ельної ділянки площею 0,0388 га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 для ведення особистого селянського господарства, розташованої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2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, с. Ошихліби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1982 року народження, мешканцем с. Ошихліби, в інтересах якого діє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23.12.2022 та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627E2B">
        <w:rPr>
          <w:rFonts w:ascii="Times New Roman" w:hAnsi="Times New Roman"/>
          <w:sz w:val="24"/>
          <w:szCs w:val="24"/>
          <w:lang w:val="uk-UA"/>
        </w:rPr>
        <w:t>2003 року народження, мешканцем м. Біла Церква.</w:t>
      </w:r>
    </w:p>
    <w:p w:rsidR="000F334F" w:rsidRDefault="000F334F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F334F" w:rsidRPr="008544DC" w:rsidRDefault="000F334F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неповнолітня ОСОБА 4, *** 2010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0F334F" w:rsidRDefault="000F334F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F334F" w:rsidRDefault="000F334F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неповнолітньої ОСОБА 4, ***2010 року народження відповідальність покласти на батьків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ОСОБА 2 та </w:t>
      </w:r>
      <w:r w:rsidRPr="00406AD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3.</w:t>
      </w:r>
    </w:p>
    <w:p w:rsidR="000F334F" w:rsidRDefault="000F334F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</w:p>
    <w:p w:rsidR="000F334F" w:rsidRPr="007F467F" w:rsidRDefault="000F334F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0F334F" w:rsidRPr="007F467F" w:rsidRDefault="000F334F" w:rsidP="00E0636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0F334F" w:rsidRPr="00BB74AE" w:rsidRDefault="000F334F" w:rsidP="00E0636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  <w:lang w:val="uk-UA"/>
        </w:rPr>
      </w:pPr>
    </w:p>
    <w:p w:rsidR="000F334F" w:rsidRPr="007F467F" w:rsidRDefault="000F334F" w:rsidP="00E06367">
      <w:pPr>
        <w:pStyle w:val="1"/>
        <w:ind w:left="360"/>
        <w:jc w:val="both"/>
        <w:rPr>
          <w:rFonts w:ascii="Times New Roman" w:hAnsi="Times New Roman"/>
          <w:szCs w:val="24"/>
        </w:rPr>
      </w:pPr>
    </w:p>
    <w:p w:rsidR="000F334F" w:rsidRPr="007F467F" w:rsidRDefault="000F334F" w:rsidP="00E06367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Сергій  БУЛЕГА</w:t>
      </w:r>
    </w:p>
    <w:p w:rsidR="000F334F" w:rsidRPr="007F467F" w:rsidRDefault="000F334F" w:rsidP="00E0636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F334F" w:rsidRPr="007F467F" w:rsidRDefault="000F334F" w:rsidP="00E0636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F334F" w:rsidRPr="007F467F" w:rsidRDefault="000F334F" w:rsidP="00E0636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F334F" w:rsidRPr="007F467F" w:rsidSect="00BB74A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6367"/>
    <w:rsid w:val="00057F37"/>
    <w:rsid w:val="000F334F"/>
    <w:rsid w:val="000F617F"/>
    <w:rsid w:val="001729B6"/>
    <w:rsid w:val="001F4196"/>
    <w:rsid w:val="002B42DE"/>
    <w:rsid w:val="003213A6"/>
    <w:rsid w:val="003F1D28"/>
    <w:rsid w:val="00406ADB"/>
    <w:rsid w:val="004B5FF6"/>
    <w:rsid w:val="004F4BC3"/>
    <w:rsid w:val="005A0E9E"/>
    <w:rsid w:val="00627E2B"/>
    <w:rsid w:val="007205A3"/>
    <w:rsid w:val="007D44B5"/>
    <w:rsid w:val="007D5BEB"/>
    <w:rsid w:val="007F467F"/>
    <w:rsid w:val="0080641C"/>
    <w:rsid w:val="00833562"/>
    <w:rsid w:val="008544DC"/>
    <w:rsid w:val="009745D6"/>
    <w:rsid w:val="00A13402"/>
    <w:rsid w:val="00B80A7A"/>
    <w:rsid w:val="00BB74AE"/>
    <w:rsid w:val="00CC4A3F"/>
    <w:rsid w:val="00D3585E"/>
    <w:rsid w:val="00D962C7"/>
    <w:rsid w:val="00DF5AA6"/>
    <w:rsid w:val="00E022FF"/>
    <w:rsid w:val="00E06367"/>
    <w:rsid w:val="00EB7352"/>
    <w:rsid w:val="00ED6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2DE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E0636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0636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06367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E06367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E0636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E06367"/>
  </w:style>
  <w:style w:type="paragraph" w:styleId="NoSpacing">
    <w:name w:val="No Spacing"/>
    <w:uiPriority w:val="99"/>
    <w:qFormat/>
    <w:rsid w:val="00E063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456</Words>
  <Characters>2605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dcterms:created xsi:type="dcterms:W3CDTF">2024-08-01T04:46:00Z</dcterms:created>
  <dcterms:modified xsi:type="dcterms:W3CDTF">2024-08-05T11:23:00Z</dcterms:modified>
</cp:coreProperties>
</file>