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9A1" w:rsidRDefault="003E69A1" w:rsidP="007A764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1504318" r:id="rId5"/>
        </w:object>
      </w:r>
    </w:p>
    <w:p w:rsidR="003E69A1" w:rsidRPr="0096515F" w:rsidRDefault="003E69A1" w:rsidP="007A764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3E69A1" w:rsidRPr="00CA36B9" w:rsidRDefault="003E69A1" w:rsidP="007A764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3E69A1" w:rsidRPr="00CA36B9" w:rsidRDefault="003E69A1" w:rsidP="007A764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3E69A1" w:rsidRPr="00CA36B9" w:rsidRDefault="003E69A1" w:rsidP="007A764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3E69A1" w:rsidRPr="00CA36B9" w:rsidRDefault="003E69A1" w:rsidP="007A764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3E69A1" w:rsidRPr="00CA36B9" w:rsidRDefault="003E69A1" w:rsidP="007A764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3E69A1" w:rsidRPr="00CA36B9" w:rsidRDefault="003E69A1" w:rsidP="007A76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E69A1" w:rsidRPr="00CA36B9" w:rsidRDefault="003E69A1" w:rsidP="007A76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3E69A1" w:rsidRPr="00CA36B9" w:rsidRDefault="003E69A1" w:rsidP="007A76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69A1" w:rsidRPr="00146014" w:rsidRDefault="003E69A1" w:rsidP="007A764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3E69A1" w:rsidRDefault="003E69A1" w:rsidP="007A7645">
      <w:pPr>
        <w:spacing w:after="0" w:line="240" w:lineRule="auto"/>
        <w:rPr>
          <w:lang w:val="uk-UA"/>
        </w:rPr>
      </w:pPr>
    </w:p>
    <w:p w:rsidR="003E69A1" w:rsidRDefault="003E69A1" w:rsidP="007A764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3E69A1" w:rsidRDefault="003E69A1" w:rsidP="007A764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3E69A1" w:rsidRDefault="003E69A1" w:rsidP="007A76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3E69A1" w:rsidRDefault="003E69A1" w:rsidP="007A76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3E69A1" w:rsidRDefault="003E69A1" w:rsidP="007A76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3E69A1" w:rsidRDefault="003E69A1" w:rsidP="007A76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Олексюка Сергія Петровича, 02 квітня 1974</w:t>
      </w:r>
      <w:r w:rsidRPr="00A60862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мешканця с. Ошихліби від 20.06.2024 № 118,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3E69A1" w:rsidRDefault="003E69A1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69A1" w:rsidRDefault="003E69A1" w:rsidP="007A7645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3E69A1" w:rsidRDefault="003E69A1" w:rsidP="007A764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E69A1" w:rsidRDefault="003E69A1" w:rsidP="007A7645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дитини ( додається).</w:t>
      </w:r>
    </w:p>
    <w:p w:rsidR="003E69A1" w:rsidRDefault="003E69A1" w:rsidP="007A764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E69A1" w:rsidRPr="00000075" w:rsidRDefault="003E69A1" w:rsidP="007A764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E69A1" w:rsidRPr="00000075" w:rsidRDefault="003E69A1" w:rsidP="007A7645">
      <w:pPr>
        <w:pStyle w:val="3"/>
        <w:jc w:val="both"/>
        <w:rPr>
          <w:rFonts w:ascii="Times New Roman" w:hAnsi="Times New Roman"/>
          <w:b/>
          <w:szCs w:val="24"/>
        </w:rPr>
      </w:pPr>
    </w:p>
    <w:p w:rsidR="003E69A1" w:rsidRPr="00000075" w:rsidRDefault="003E69A1" w:rsidP="007A7645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3E69A1" w:rsidRPr="00000075" w:rsidRDefault="003E69A1" w:rsidP="007A7645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:rsidR="003E69A1" w:rsidRPr="00146014" w:rsidRDefault="003E69A1" w:rsidP="007A7645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3E69A1" w:rsidRPr="00146014" w:rsidSect="0096515F">
      <w:pgSz w:w="11906" w:h="16838"/>
      <w:pgMar w:top="426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645"/>
    <w:rsid w:val="00000075"/>
    <w:rsid w:val="00146014"/>
    <w:rsid w:val="003A5A0E"/>
    <w:rsid w:val="003E69A1"/>
    <w:rsid w:val="007A498C"/>
    <w:rsid w:val="007A7645"/>
    <w:rsid w:val="0087625F"/>
    <w:rsid w:val="0096515F"/>
    <w:rsid w:val="00967457"/>
    <w:rsid w:val="00A60862"/>
    <w:rsid w:val="00AD122C"/>
    <w:rsid w:val="00AF7FB0"/>
    <w:rsid w:val="00B06478"/>
    <w:rsid w:val="00CA36B9"/>
    <w:rsid w:val="00D37FF9"/>
    <w:rsid w:val="00DB1F48"/>
    <w:rsid w:val="00DE7B42"/>
    <w:rsid w:val="00E85A05"/>
    <w:rsid w:val="00FD4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A0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A76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A764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7A7645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"/>
    <w:next w:val="Normal"/>
    <w:uiPriority w:val="99"/>
    <w:rsid w:val="007A764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7A764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styleId="Caption">
    <w:name w:val="caption"/>
    <w:basedOn w:val="Normal"/>
    <w:uiPriority w:val="99"/>
    <w:qFormat/>
    <w:rsid w:val="007A7645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Обычный1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13">
    <w:name w:val="Без интервала1"/>
    <w:uiPriority w:val="99"/>
    <w:rsid w:val="007A7645"/>
  </w:style>
  <w:style w:type="paragraph" w:customStyle="1" w:styleId="14">
    <w:name w:val="Заголовок 14"/>
    <w:basedOn w:val="Normal"/>
    <w:next w:val="Normal"/>
    <w:uiPriority w:val="99"/>
    <w:rsid w:val="007A764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51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204</Words>
  <Characters>1167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2024-06-28T07:42:00Z</cp:lastPrinted>
  <dcterms:created xsi:type="dcterms:W3CDTF">2024-07-03T06:23:00Z</dcterms:created>
  <dcterms:modified xsi:type="dcterms:W3CDTF">2024-07-03T06:32:00Z</dcterms:modified>
</cp:coreProperties>
</file>