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42D" w:rsidRDefault="0037042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C4B4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1356768" r:id="rId6"/>
        </w:object>
      </w:r>
    </w:p>
    <w:p w:rsidR="0037042D" w:rsidRDefault="0037042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7042D" w:rsidRDefault="0037042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37042D" w:rsidRDefault="0037042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37042D" w:rsidRDefault="0037042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37042D" w:rsidRDefault="0037042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7042D" w:rsidRDefault="0037042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37042D" w:rsidRDefault="0037042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37042D" w:rsidRDefault="0037042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042D" w:rsidRDefault="0037042D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Чернівецького району Чернівецької області  про присвоєння поштової адреси</w:t>
      </w: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37042D" w:rsidRDefault="0037042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7042D" w:rsidRDefault="0037042D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37042D" w:rsidRDefault="0037042D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37042D" w:rsidRDefault="0037042D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128-р від 29.05.2024 року «Про присвоєння поштової адреси»; </w:t>
      </w:r>
    </w:p>
    <w:p w:rsidR="0037042D" w:rsidRDefault="0037042D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129-р від 29.05.2024 року «Про присвоєння поштової адреси»;</w:t>
      </w:r>
    </w:p>
    <w:p w:rsidR="0037042D" w:rsidRDefault="0037042D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130-р від 29.05.2024 року «Про присвоєння поштової адреси»;</w:t>
      </w:r>
    </w:p>
    <w:p w:rsidR="0037042D" w:rsidRDefault="0037042D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136-р від 31.05.2024 року «Про присвоєння поштової адреси»; </w:t>
      </w:r>
    </w:p>
    <w:p w:rsidR="0037042D" w:rsidRDefault="0037042D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137-р від 03.06.2024 року «Про присвоєння поштової адреси».</w:t>
      </w:r>
    </w:p>
    <w:p w:rsidR="0037042D" w:rsidRDefault="0037042D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Контроль за виконанням цього рішення покласти на керуючу справами (секретаря) виконавчого комітету Кіцманської міської ради Ярославу РАКОВІЦУ.</w:t>
      </w: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42D" w:rsidRDefault="0037042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37042D" w:rsidRDefault="0037042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42D" w:rsidRDefault="0037042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7042D" w:rsidRDefault="0037042D" w:rsidP="004E36FE">
      <w:pPr>
        <w:pStyle w:val="normal0"/>
      </w:pPr>
    </w:p>
    <w:p w:rsidR="0037042D" w:rsidRDefault="0037042D" w:rsidP="004E36FE">
      <w:pPr>
        <w:pStyle w:val="normal0"/>
      </w:pPr>
    </w:p>
    <w:sectPr w:rsidR="0037042D" w:rsidSect="00291D46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5113"/>
    <w:rsid w:val="000519B6"/>
    <w:rsid w:val="00087D11"/>
    <w:rsid w:val="001722E8"/>
    <w:rsid w:val="0019109C"/>
    <w:rsid w:val="001D4A35"/>
    <w:rsid w:val="001E139C"/>
    <w:rsid w:val="001F515B"/>
    <w:rsid w:val="00212426"/>
    <w:rsid w:val="00264A16"/>
    <w:rsid w:val="002673B8"/>
    <w:rsid w:val="00291D46"/>
    <w:rsid w:val="00315BB8"/>
    <w:rsid w:val="003177CD"/>
    <w:rsid w:val="0037042D"/>
    <w:rsid w:val="004604C7"/>
    <w:rsid w:val="004C4B44"/>
    <w:rsid w:val="004D6648"/>
    <w:rsid w:val="004E36FE"/>
    <w:rsid w:val="004F3EFD"/>
    <w:rsid w:val="0050289F"/>
    <w:rsid w:val="00541C1D"/>
    <w:rsid w:val="00641690"/>
    <w:rsid w:val="00656DC4"/>
    <w:rsid w:val="00671CED"/>
    <w:rsid w:val="006F2CFA"/>
    <w:rsid w:val="007A35C3"/>
    <w:rsid w:val="007E5D99"/>
    <w:rsid w:val="008023D5"/>
    <w:rsid w:val="00802739"/>
    <w:rsid w:val="008616FC"/>
    <w:rsid w:val="00901549"/>
    <w:rsid w:val="00A0758A"/>
    <w:rsid w:val="00B25593"/>
    <w:rsid w:val="00B34730"/>
    <w:rsid w:val="00B531C8"/>
    <w:rsid w:val="00B54F7F"/>
    <w:rsid w:val="00BB634B"/>
    <w:rsid w:val="00C41285"/>
    <w:rsid w:val="00C73872"/>
    <w:rsid w:val="00C919C0"/>
    <w:rsid w:val="00C9272E"/>
    <w:rsid w:val="00D4611C"/>
    <w:rsid w:val="00D73BEA"/>
    <w:rsid w:val="00E345D2"/>
    <w:rsid w:val="00EF00DC"/>
    <w:rsid w:val="00F2076E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2739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02739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02739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02739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02739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02739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02739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02739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77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319</Words>
  <Characters>1823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2024-06-28T13:25:00Z</cp:lastPrinted>
  <dcterms:created xsi:type="dcterms:W3CDTF">2024-06-29T09:06:00Z</dcterms:created>
  <dcterms:modified xsi:type="dcterms:W3CDTF">2024-07-01T13:33:00Z</dcterms:modified>
</cp:coreProperties>
</file>