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3C2" w:rsidRDefault="007D13C2" w:rsidP="008529ED">
      <w:pPr>
        <w:ind w:right="-2"/>
        <w:jc w:val="center"/>
        <w:rPr>
          <w:color w:val="000000"/>
        </w:rPr>
      </w:pPr>
      <w:r w:rsidRPr="009D3997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779623588" r:id="rId6"/>
        </w:object>
      </w:r>
    </w:p>
    <w:p w:rsidR="007D13C2" w:rsidRDefault="007D13C2" w:rsidP="008529ED">
      <w:pPr>
        <w:ind w:right="-2"/>
        <w:jc w:val="center"/>
        <w:rPr>
          <w:color w:val="000000"/>
        </w:rPr>
      </w:pPr>
    </w:p>
    <w:p w:rsidR="007D13C2" w:rsidRDefault="007D13C2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7D13C2" w:rsidRDefault="007D13C2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7D13C2" w:rsidRDefault="007D13C2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7D13C2" w:rsidRDefault="007D13C2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7D13C2" w:rsidRDefault="007D13C2" w:rsidP="008529ED">
      <w:pPr>
        <w:jc w:val="center"/>
        <w:rPr>
          <w:b/>
          <w:color w:val="000000"/>
        </w:rPr>
      </w:pPr>
    </w:p>
    <w:p w:rsidR="007D13C2" w:rsidRDefault="007D13C2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7D13C2" w:rsidRDefault="007D13C2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7D13C2" w:rsidRDefault="007D13C2" w:rsidP="008529ED">
      <w:pPr>
        <w:jc w:val="center"/>
        <w:rPr>
          <w:color w:val="000000"/>
        </w:rPr>
      </w:pPr>
    </w:p>
    <w:p w:rsidR="007D13C2" w:rsidRDefault="007D13C2" w:rsidP="008529ED">
      <w:pPr>
        <w:rPr>
          <w:color w:val="000000"/>
        </w:rPr>
      </w:pPr>
      <w:r>
        <w:rPr>
          <w:color w:val="000000"/>
        </w:rPr>
        <w:t xml:space="preserve">   ___________2024                                     м. Кіцмань                                              № ________</w:t>
      </w:r>
    </w:p>
    <w:p w:rsidR="007D13C2" w:rsidRDefault="007D13C2" w:rsidP="008529ED">
      <w:pPr>
        <w:rPr>
          <w:b/>
          <w:color w:val="000000"/>
        </w:rPr>
      </w:pPr>
    </w:p>
    <w:p w:rsidR="007D13C2" w:rsidRPr="00F23E89" w:rsidRDefault="007D13C2" w:rsidP="00F23E89">
      <w:pPr>
        <w:pStyle w:val="BodyText3"/>
        <w:spacing w:after="0"/>
        <w:ind w:right="3542"/>
        <w:rPr>
          <w:b/>
          <w:sz w:val="24"/>
          <w:szCs w:val="24"/>
        </w:rPr>
      </w:pPr>
      <w:r w:rsidRPr="00F23E89">
        <w:rPr>
          <w:b/>
          <w:sz w:val="24"/>
          <w:szCs w:val="24"/>
        </w:rPr>
        <w:t>Про надання дозволу на проведення капітального ремонту (заміни) покрівлі багатоквартного будинку  по вул. Незалежності, 85-Б в м. Кіцмань, Чернівецького району, Чернівецької області</w:t>
      </w:r>
    </w:p>
    <w:p w:rsidR="007D13C2" w:rsidRPr="00734CC9" w:rsidRDefault="007D13C2" w:rsidP="00DB05A5">
      <w:pPr>
        <w:pStyle w:val="BodyText3"/>
        <w:spacing w:after="0"/>
        <w:ind w:right="4676"/>
        <w:rPr>
          <w:b/>
          <w:bCs/>
          <w:sz w:val="24"/>
          <w:szCs w:val="24"/>
        </w:rPr>
      </w:pPr>
    </w:p>
    <w:p w:rsidR="007D13C2" w:rsidRDefault="007D13C2" w:rsidP="00500393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734CC9">
        <w:rPr>
          <w:bCs/>
          <w:sz w:val="24"/>
          <w:szCs w:val="24"/>
        </w:rPr>
        <w:t>Р</w:t>
      </w:r>
      <w:r>
        <w:rPr>
          <w:sz w:val="24"/>
          <w:szCs w:val="24"/>
        </w:rPr>
        <w:t xml:space="preserve">озглянувши колективне звернення жителів багатоквартирного будинку по вул. Незалежності, 85-Б в м. Кіцмань від 07.06.2024 р. вх. №151 щодо заміни частини покрівлі, керуючись статтями 28, 30 Закону України «Про місцеве самоврядування в Україні»,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7D13C2" w:rsidRDefault="007D13C2" w:rsidP="00627A1C">
      <w:pPr>
        <w:pStyle w:val="BodyText3"/>
        <w:spacing w:after="0"/>
        <w:jc w:val="both"/>
        <w:rPr>
          <w:sz w:val="24"/>
          <w:szCs w:val="24"/>
        </w:rPr>
      </w:pPr>
    </w:p>
    <w:p w:rsidR="007D13C2" w:rsidRPr="004D4F78" w:rsidRDefault="007D13C2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7D13C2" w:rsidRPr="00734CC9" w:rsidRDefault="007D13C2" w:rsidP="00627A1C">
      <w:pPr>
        <w:pStyle w:val="BodyText3"/>
        <w:spacing w:after="0"/>
        <w:jc w:val="both"/>
        <w:rPr>
          <w:sz w:val="24"/>
          <w:szCs w:val="24"/>
        </w:rPr>
      </w:pPr>
    </w:p>
    <w:p w:rsidR="007D13C2" w:rsidRDefault="007D13C2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Надати дозвіл </w:t>
      </w:r>
      <w:r>
        <w:rPr>
          <w:sz w:val="24"/>
          <w:szCs w:val="24"/>
        </w:rPr>
        <w:t xml:space="preserve">громадянам Николайчук Яні Василівні, Євдощек Оксані Корнівні, Никуляку Дмитру Юрійовичу, Чухно Сергію Івановичу на проведення капітального ремонту (заміни) частини покрівлі на багатоквартирним житловим будинком по вул Незалежності,   85-Б в м. Кіцмань. </w:t>
      </w:r>
    </w:p>
    <w:p w:rsidR="007D13C2" w:rsidRPr="00DB05A5" w:rsidRDefault="007D13C2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Начальнику Кіцманського ВУЖКГ Ярославу ЯРЕМІЮ провести зарахування витрачених коштів мешканцями будинку згідно видаткових накладних в рахунок квартирної плати Николайчук Я.В. (о/р  483), Євдощек О.К (о/р 486), Чухно С.І. (о/р 489), Никуляк Д.Ю. (о/р 490). </w:t>
      </w:r>
    </w:p>
    <w:p w:rsidR="007D13C2" w:rsidRDefault="007D13C2" w:rsidP="00622703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Рекомендувати жителям багатоквартирного будинку розглянути питання створення об’єднання співвласників багатоквартирного будинку. </w:t>
      </w:r>
    </w:p>
    <w:p w:rsidR="007D13C2" w:rsidRPr="003E68FC" w:rsidRDefault="007D13C2" w:rsidP="00622703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3E68FC">
        <w:rPr>
          <w:sz w:val="24"/>
          <w:szCs w:val="24"/>
        </w:rPr>
        <w:t>Контроль за виконанням цього рішення покласти на начальник відділу житлово-комунального господарства та охорони довкілля Родіона ЛИСАКА.</w:t>
      </w:r>
    </w:p>
    <w:p w:rsidR="007D13C2" w:rsidRDefault="007D13C2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7D13C2" w:rsidRPr="00622703" w:rsidRDefault="007D13C2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7D13C2" w:rsidRDefault="007D13C2" w:rsidP="00622703">
      <w:pPr>
        <w:rPr>
          <w:b/>
        </w:rPr>
      </w:pPr>
    </w:p>
    <w:p w:rsidR="007D13C2" w:rsidRDefault="007D13C2" w:rsidP="00622703">
      <w:pPr>
        <w:rPr>
          <w:b/>
        </w:rPr>
      </w:pPr>
    </w:p>
    <w:p w:rsidR="007D13C2" w:rsidRPr="00622703" w:rsidRDefault="007D13C2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</w:t>
      </w:r>
      <w:r>
        <w:rPr>
          <w:b/>
        </w:rPr>
        <w:t xml:space="preserve">     </w:t>
      </w:r>
      <w:r w:rsidRPr="00622703">
        <w:rPr>
          <w:b/>
        </w:rPr>
        <w:t>Сергій БУЛЕГА</w:t>
      </w:r>
    </w:p>
    <w:sectPr w:rsidR="007D13C2" w:rsidRPr="00622703" w:rsidSect="00BC272F">
      <w:pgSz w:w="11906" w:h="16838"/>
      <w:pgMar w:top="540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07739"/>
    <w:rsid w:val="000D5C28"/>
    <w:rsid w:val="001D5266"/>
    <w:rsid w:val="001E2D1F"/>
    <w:rsid w:val="00200701"/>
    <w:rsid w:val="0023208A"/>
    <w:rsid w:val="00274284"/>
    <w:rsid w:val="0035688C"/>
    <w:rsid w:val="00360316"/>
    <w:rsid w:val="003E68FC"/>
    <w:rsid w:val="0045567C"/>
    <w:rsid w:val="004D4F78"/>
    <w:rsid w:val="00500393"/>
    <w:rsid w:val="00512D60"/>
    <w:rsid w:val="005A5311"/>
    <w:rsid w:val="005E4956"/>
    <w:rsid w:val="00622703"/>
    <w:rsid w:val="00627A1C"/>
    <w:rsid w:val="00636EF1"/>
    <w:rsid w:val="0067006A"/>
    <w:rsid w:val="00734CC9"/>
    <w:rsid w:val="007D13C2"/>
    <w:rsid w:val="007F1DF1"/>
    <w:rsid w:val="008426D6"/>
    <w:rsid w:val="008529ED"/>
    <w:rsid w:val="008C0D73"/>
    <w:rsid w:val="009D3997"/>
    <w:rsid w:val="00A80520"/>
    <w:rsid w:val="00A95126"/>
    <w:rsid w:val="00B3007F"/>
    <w:rsid w:val="00BB6FBA"/>
    <w:rsid w:val="00BC272F"/>
    <w:rsid w:val="00BD73A0"/>
    <w:rsid w:val="00C3105D"/>
    <w:rsid w:val="00C578F9"/>
    <w:rsid w:val="00DB05A5"/>
    <w:rsid w:val="00E169E3"/>
    <w:rsid w:val="00E411E7"/>
    <w:rsid w:val="00F23E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1299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99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265</Words>
  <Characters>1513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3</cp:revision>
  <cp:lastPrinted>2024-06-11T11:07:00Z</cp:lastPrinted>
  <dcterms:created xsi:type="dcterms:W3CDTF">2024-06-11T11:57:00Z</dcterms:created>
  <dcterms:modified xsi:type="dcterms:W3CDTF">2024-06-11T12:07:00Z</dcterms:modified>
</cp:coreProperties>
</file>